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5D815" w14:textId="4EC6CE6A" w:rsidR="001C119F" w:rsidRPr="00675799" w:rsidRDefault="00A1130D" w:rsidP="00517D4F">
      <w:pPr>
        <w:spacing w:before="120" w:after="120" w:line="240" w:lineRule="auto"/>
        <w:jc w:val="center"/>
        <w:rPr>
          <w:b/>
          <w:sz w:val="72"/>
          <w:szCs w:val="72"/>
          <w:lang w:val="pl-PL"/>
        </w:rPr>
      </w:pPr>
      <w:r>
        <w:rPr>
          <w:b/>
          <w:sz w:val="72"/>
          <w:szCs w:val="72"/>
          <w:lang w:val="pl-PL"/>
        </w:rPr>
        <w:t>POSLOVNI</w:t>
      </w:r>
      <w:r w:rsidR="001C119F" w:rsidRPr="00675799">
        <w:rPr>
          <w:b/>
          <w:sz w:val="72"/>
          <w:szCs w:val="72"/>
          <w:lang w:val="pl-PL"/>
        </w:rPr>
        <w:t xml:space="preserve"> PLAN</w:t>
      </w:r>
    </w:p>
    <w:p w14:paraId="1AFFF6EB" w14:textId="7917C3F1" w:rsidR="001C119F" w:rsidRPr="00675799" w:rsidRDefault="001C119F" w:rsidP="00517D4F">
      <w:pPr>
        <w:spacing w:before="120" w:after="120" w:line="240" w:lineRule="auto"/>
        <w:jc w:val="center"/>
        <w:rPr>
          <w:b/>
          <w:sz w:val="24"/>
          <w:lang w:val="pl-PL"/>
        </w:rPr>
      </w:pPr>
      <w:r w:rsidRPr="00675799">
        <w:rPr>
          <w:b/>
          <w:sz w:val="24"/>
          <w:lang w:val="pl-PL"/>
        </w:rPr>
        <w:t xml:space="preserve">ZA </w:t>
      </w:r>
      <w:r w:rsidR="00DD3533">
        <w:rPr>
          <w:b/>
          <w:sz w:val="24"/>
          <w:lang w:val="pl-PL"/>
        </w:rPr>
        <w:t>OSNAŽIVANJE POSTOJEĆEG POSLOVNOG SUBJEKTA</w:t>
      </w:r>
    </w:p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1"/>
        <w:gridCol w:w="5739"/>
      </w:tblGrid>
      <w:tr w:rsidR="001C119F" w:rsidRPr="002837A9" w14:paraId="60BA71D7" w14:textId="77777777" w:rsidTr="009C4256">
        <w:tc>
          <w:tcPr>
            <w:tcW w:w="91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14:paraId="72FCA107" w14:textId="24D99C64" w:rsidR="001C119F" w:rsidRPr="001C119F" w:rsidRDefault="001C119F" w:rsidP="001C11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 xml:space="preserve">PODACI O PODNOSIOCU </w:t>
            </w:r>
            <w:r w:rsidR="00A1130D">
              <w:rPr>
                <w:b/>
                <w:sz w:val="28"/>
                <w:szCs w:val="28"/>
                <w:lang w:val="sr-Latn-CS"/>
              </w:rPr>
              <w:t>POSLOVNOG</w:t>
            </w:r>
            <w:r>
              <w:rPr>
                <w:b/>
                <w:sz w:val="28"/>
                <w:szCs w:val="28"/>
                <w:lang w:val="sr-Latn-CS"/>
              </w:rPr>
              <w:t xml:space="preserve"> </w:t>
            </w:r>
            <w:r w:rsidR="00517D4F">
              <w:rPr>
                <w:b/>
                <w:sz w:val="28"/>
                <w:szCs w:val="28"/>
                <w:lang w:val="sr-Latn-CS"/>
              </w:rPr>
              <w:t>PLANA</w:t>
            </w:r>
          </w:p>
        </w:tc>
      </w:tr>
      <w:tr w:rsidR="001C119F" w:rsidRPr="00A30EF4" w14:paraId="55C433CC" w14:textId="77777777" w:rsidTr="00DD3533">
        <w:trPr>
          <w:trHeight w:val="429"/>
        </w:trPr>
        <w:tc>
          <w:tcPr>
            <w:tcW w:w="3441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BAE3F50" w14:textId="56DC4BC0" w:rsidR="001C119F" w:rsidRPr="001C119F" w:rsidRDefault="001C119F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IME I PREZIME: </w:t>
            </w:r>
          </w:p>
        </w:tc>
        <w:tc>
          <w:tcPr>
            <w:tcW w:w="5739" w:type="dxa"/>
            <w:tcBorders>
              <w:top w:val="double" w:sz="4" w:space="0" w:color="auto"/>
              <w:right w:val="thickThinSmallGap" w:sz="24" w:space="0" w:color="auto"/>
            </w:tcBorders>
          </w:tcPr>
          <w:p w14:paraId="16BFC3B8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19EDDB09" w14:textId="77777777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303FDA9" w14:textId="2FC67953" w:rsidR="001C119F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NAZIV POSLOVNE IDEJE: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14:paraId="2B273375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D73AA8" w:rsidRPr="009D40A4" w14:paraId="45A0417E" w14:textId="77777777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E4435E" w14:textId="3B229B9A" w:rsidR="00D73AA8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BROJ </w:t>
            </w:r>
            <w:r w:rsidR="00DD3533">
              <w:rPr>
                <w:b/>
                <w:lang w:val="sr-Latn-CS"/>
              </w:rPr>
              <w:t>REGISTROVANOG PRAVNOG SUBJEKTA (</w:t>
            </w:r>
            <w:r w:rsidR="00A1130D">
              <w:rPr>
                <w:b/>
                <w:lang w:val="sr-Latn-CS"/>
              </w:rPr>
              <w:t>O</w:t>
            </w:r>
            <w:r w:rsidRPr="001C119F">
              <w:rPr>
                <w:b/>
                <w:lang w:val="sr-Latn-CS"/>
              </w:rPr>
              <w:t>PG</w:t>
            </w:r>
            <w:r w:rsidR="00A1130D">
              <w:rPr>
                <w:b/>
                <w:lang w:val="sr-Latn-CS"/>
              </w:rPr>
              <w:t>, OBRTA, DOO</w:t>
            </w:r>
            <w:r w:rsidR="00DD3533">
              <w:rPr>
                <w:b/>
                <w:lang w:val="sr-Latn-CS"/>
              </w:rPr>
              <w:t>)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14:paraId="3CF95E37" w14:textId="77777777" w:rsidR="00D73AA8" w:rsidRPr="00A30EF4" w:rsidRDefault="00D73AA8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33B7B397" w14:textId="77777777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4F89F57" w14:textId="608CB24B" w:rsidR="001C119F" w:rsidRPr="001C119F" w:rsidRDefault="001C119F" w:rsidP="00D73AA8">
            <w:pPr>
              <w:spacing w:before="60" w:after="60" w:line="240" w:lineRule="auto"/>
              <w:rPr>
                <w:b/>
                <w:lang w:val="sr-Latn-RS"/>
              </w:rPr>
            </w:pPr>
            <w:r w:rsidRPr="001C119F">
              <w:rPr>
                <w:b/>
                <w:lang w:val="sr-Latn-RS"/>
              </w:rPr>
              <w:t xml:space="preserve">ADRESA: 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14:paraId="6105B9D9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07E2F457" w14:textId="77777777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9718811" w14:textId="3CD54984" w:rsidR="001C119F" w:rsidRPr="001C119F" w:rsidRDefault="001C119F" w:rsidP="00D73AA8">
            <w:pPr>
              <w:spacing w:before="60" w:after="60" w:line="240" w:lineRule="auto"/>
              <w:rPr>
                <w:b/>
                <w:lang w:val="sr-Latn-RS"/>
              </w:rPr>
            </w:pPr>
            <w:r w:rsidRPr="001C119F">
              <w:rPr>
                <w:b/>
                <w:lang w:val="sr-Latn-RS"/>
              </w:rPr>
              <w:t>MOBILNI/FIKSNI TELEFON: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14:paraId="037DB059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799FF5D7" w14:textId="77777777" w:rsidTr="00DD3533">
        <w:tc>
          <w:tcPr>
            <w:tcW w:w="3441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47550" w14:textId="392E2385" w:rsidR="001C119F" w:rsidRPr="001C119F" w:rsidRDefault="001C119F" w:rsidP="00D73AA8">
            <w:pPr>
              <w:spacing w:before="60" w:after="60" w:line="240" w:lineRule="auto"/>
              <w:rPr>
                <w:b/>
              </w:rPr>
            </w:pPr>
            <w:r w:rsidRPr="001C119F">
              <w:rPr>
                <w:b/>
              </w:rPr>
              <w:t>E-mail:</w:t>
            </w:r>
          </w:p>
        </w:tc>
        <w:tc>
          <w:tcPr>
            <w:tcW w:w="5739" w:type="dxa"/>
            <w:tcBorders>
              <w:bottom w:val="single" w:sz="4" w:space="0" w:color="auto"/>
              <w:right w:val="thickThinSmallGap" w:sz="24" w:space="0" w:color="auto"/>
            </w:tcBorders>
          </w:tcPr>
          <w:p w14:paraId="13D55163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517D4F" w:rsidRPr="002837A9" w14:paraId="296A9867" w14:textId="77777777" w:rsidTr="009C4256">
        <w:tc>
          <w:tcPr>
            <w:tcW w:w="9180" w:type="dxa"/>
            <w:gridSpan w:val="2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1D7EED84" w14:textId="654B636E" w:rsidR="00517D4F" w:rsidRPr="00517D4F" w:rsidRDefault="00DD3533" w:rsidP="00D73AA8">
            <w:pPr>
              <w:spacing w:after="0" w:line="240" w:lineRule="auto"/>
              <w:rPr>
                <w:rFonts w:cstheme="minorHAnsi"/>
                <w:b/>
                <w:lang w:val="sr-Latn-CS"/>
              </w:rPr>
            </w:pPr>
            <w:r>
              <w:rPr>
                <w:rFonts w:cstheme="minorHAnsi"/>
                <w:b/>
                <w:lang w:val="sr-Latn-CS"/>
              </w:rPr>
              <w:t>UKRATKO OPIŠITE ČIME SE BAVI VAŠ POSLOVNI SUBJEKT</w:t>
            </w:r>
            <w:r w:rsidR="00A1130D" w:rsidRPr="00D73AA8">
              <w:rPr>
                <w:rFonts w:cstheme="minorHAnsi"/>
                <w:b/>
                <w:lang w:val="sr-Latn-CS"/>
              </w:rPr>
              <w:t>?</w:t>
            </w:r>
            <w:r w:rsidR="00A1130D" w:rsidRPr="00675799">
              <w:rPr>
                <w:rFonts w:ascii="Calibri" w:hAnsi="Calibri" w:cs="Calibri"/>
                <w:i/>
                <w:iCs/>
                <w:color w:val="000000"/>
                <w:lang w:val="sr-Latn-CS"/>
              </w:rPr>
              <w:t xml:space="preserve"> </w:t>
            </w:r>
            <w:r w:rsidR="00A1130D" w:rsidRPr="00675799">
              <w:rPr>
                <w:rFonts w:ascii="Calibri" w:hAnsi="Calibri" w:cs="Calibri"/>
                <w:iCs/>
                <w:color w:val="000000"/>
                <w:lang w:val="sr-Latn-CS"/>
              </w:rPr>
              <w:t>(</w:t>
            </w:r>
            <w:r w:rsidRPr="002837A9">
              <w:rPr>
                <w:rFonts w:ascii="Calibri" w:hAnsi="Calibri" w:cs="Calibri"/>
                <w:iCs/>
                <w:color w:val="000000"/>
                <w:lang w:val="pl-PL"/>
              </w:rPr>
              <w:t>Da li je OPG, obrt, DOO? Navedite resurse kojima raspolažete (zemlja, oprema, objekti, mehanizacija, ljudski resursi i sl.)</w:t>
            </w:r>
            <w:r w:rsidR="00997040" w:rsidRPr="002837A9">
              <w:rPr>
                <w:rFonts w:ascii="Calibri" w:hAnsi="Calibri" w:cs="Calibri"/>
                <w:iCs/>
                <w:color w:val="000000"/>
                <w:lang w:val="pl-PL"/>
              </w:rPr>
              <w:t>,</w:t>
            </w:r>
            <w:r w:rsidRPr="002837A9">
              <w:rPr>
                <w:rFonts w:ascii="Calibri" w:hAnsi="Calibri" w:cs="Calibri"/>
                <w:iCs/>
                <w:color w:val="000000"/>
                <w:lang w:val="pl-PL"/>
              </w:rPr>
              <w:t xml:space="preserve"> koji su vam najznačajniji proizvodi i kupci</w:t>
            </w:r>
            <w:r w:rsidR="00A1130D" w:rsidRPr="00675799">
              <w:rPr>
                <w:rFonts w:ascii="Calibri" w:hAnsi="Calibri" w:cs="Calibri"/>
                <w:iCs/>
                <w:color w:val="000000"/>
                <w:lang w:val="sr-Latn-CS"/>
              </w:rPr>
              <w:t>)</w:t>
            </w:r>
          </w:p>
        </w:tc>
      </w:tr>
      <w:tr w:rsidR="00517D4F" w:rsidRPr="002837A9" w14:paraId="4F1CA415" w14:textId="77777777" w:rsidTr="00A1130D">
        <w:trPr>
          <w:trHeight w:val="5067"/>
        </w:trPr>
        <w:tc>
          <w:tcPr>
            <w:tcW w:w="918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D7F5E41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6A4F9583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0A27C1BF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3240793B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1B78A0F0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349AF0CB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25ADDBA7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66AFA0D1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36DDB35A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29113511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466C9854" w14:textId="77777777" w:rsidR="00A1130D" w:rsidRPr="00A30EF4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14:paraId="2BFA9426" w14:textId="77777777" w:rsidR="009D40A4" w:rsidRDefault="009D40A4">
      <w:pPr>
        <w:rPr>
          <w:lang w:val="sr-Latn-CS"/>
        </w:rPr>
      </w:pPr>
    </w:p>
    <w:p w14:paraId="4132E3C5" w14:textId="77777777" w:rsidR="00A1130D" w:rsidRDefault="00A1130D">
      <w:pPr>
        <w:rPr>
          <w:lang w:val="sr-Latn-CS"/>
        </w:rPr>
      </w:pPr>
    </w:p>
    <w:p w14:paraId="626E2DBA" w14:textId="77777777" w:rsidR="00A1130D" w:rsidRDefault="00A1130D">
      <w:pPr>
        <w:rPr>
          <w:lang w:val="sr-Latn-CS"/>
        </w:rPr>
      </w:pPr>
    </w:p>
    <w:tbl>
      <w:tblPr>
        <w:tblpPr w:leftFromText="180" w:rightFromText="180" w:vertAnchor="page" w:horzAnchor="margin" w:tblpY="162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8796"/>
      </w:tblGrid>
      <w:tr w:rsidR="00B94181" w:rsidRPr="002837A9" w14:paraId="1F941DDF" w14:textId="77777777" w:rsidTr="00997040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  <w:vAlign w:val="center"/>
          </w:tcPr>
          <w:p w14:paraId="37E321CA" w14:textId="6D0E881D" w:rsidR="00B94181" w:rsidRPr="00DD3533" w:rsidRDefault="00B94181" w:rsidP="00997040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6"/>
                <w:szCs w:val="26"/>
                <w:lang w:val="sr-Cyrl-RS"/>
              </w:rPr>
            </w:pPr>
            <w:r w:rsidRPr="00DD3533">
              <w:rPr>
                <w:b/>
                <w:sz w:val="28"/>
                <w:szCs w:val="28"/>
                <w:lang w:val="sr-Latn-RS"/>
              </w:rPr>
              <w:t xml:space="preserve">TRŽIŠNI ASPEKT </w:t>
            </w:r>
            <w:r w:rsidRPr="00DD3533">
              <w:rPr>
                <w:b/>
                <w:sz w:val="26"/>
                <w:szCs w:val="26"/>
                <w:lang w:val="sr-Latn-RS"/>
              </w:rPr>
              <w:t>(</w:t>
            </w:r>
            <w:r w:rsidR="00DD3533" w:rsidRPr="00DD3533">
              <w:rPr>
                <w:b/>
                <w:sz w:val="26"/>
                <w:szCs w:val="26"/>
                <w:lang w:val="sr-Latn-RS"/>
              </w:rPr>
              <w:t>Vlastita a</w:t>
            </w:r>
            <w:r w:rsidRPr="00DD3533">
              <w:rPr>
                <w:b/>
                <w:sz w:val="26"/>
                <w:szCs w:val="26"/>
                <w:lang w:val="sr-Latn-RS"/>
              </w:rPr>
              <w:t>naliza</w:t>
            </w:r>
            <w:r w:rsidR="00DD3533" w:rsidRPr="00DD3533">
              <w:rPr>
                <w:b/>
                <w:sz w:val="26"/>
                <w:szCs w:val="26"/>
                <w:lang w:val="sr-Latn-RS"/>
              </w:rPr>
              <w:t xml:space="preserve"> poslovnog okruženja i</w:t>
            </w:r>
            <w:r w:rsidRPr="00DD3533">
              <w:rPr>
                <w:b/>
                <w:sz w:val="26"/>
                <w:szCs w:val="26"/>
                <w:lang w:val="sr-Latn-RS"/>
              </w:rPr>
              <w:t xml:space="preserve"> tržiš</w:t>
            </w:r>
            <w:r w:rsidR="00DD3533" w:rsidRPr="00DD3533">
              <w:rPr>
                <w:b/>
                <w:sz w:val="26"/>
                <w:szCs w:val="26"/>
                <w:lang w:val="sr-Latn-RS"/>
              </w:rPr>
              <w:t>nih faktora</w:t>
            </w:r>
            <w:r w:rsidRPr="00DD3533">
              <w:rPr>
                <w:b/>
                <w:sz w:val="26"/>
                <w:szCs w:val="26"/>
                <w:lang w:val="sr-Latn-RS"/>
              </w:rPr>
              <w:t>):</w:t>
            </w:r>
          </w:p>
        </w:tc>
      </w:tr>
      <w:tr w:rsidR="00B94181" w:rsidRPr="002837A9" w14:paraId="1F88E43A" w14:textId="77777777" w:rsidTr="00997040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14:paraId="104AC589" w14:textId="11B4A4C5" w:rsidR="00B94181" w:rsidRPr="00211645" w:rsidRDefault="00B94181" w:rsidP="00997040">
            <w:pPr>
              <w:spacing w:before="60" w:after="60"/>
              <w:rPr>
                <w:b/>
                <w:lang w:val="sr-Latn-CS"/>
              </w:rPr>
            </w:pPr>
            <w:r w:rsidRPr="00211645">
              <w:rPr>
                <w:b/>
                <w:lang w:val="sr-Latn-CS"/>
              </w:rPr>
              <w:t>Po</w:t>
            </w:r>
            <w:r w:rsidR="00DD3533">
              <w:rPr>
                <w:b/>
                <w:lang w:val="sr-Latn-CS"/>
              </w:rPr>
              <w:t xml:space="preserve">stojeći </w:t>
            </w:r>
            <w:r w:rsidRPr="00211645">
              <w:rPr>
                <w:b/>
                <w:lang w:val="sr-Latn-CS"/>
              </w:rPr>
              <w:t>korisnici proizvoda/usluga</w:t>
            </w:r>
            <w:r>
              <w:rPr>
                <w:b/>
                <w:lang w:val="sr-Latn-CS"/>
              </w:rPr>
              <w:t xml:space="preserve"> - kupci</w:t>
            </w:r>
            <w:r w:rsidRPr="00211645">
              <w:rPr>
                <w:b/>
                <w:lang w:val="sr-Latn-CS"/>
              </w:rPr>
              <w:t>):</w:t>
            </w:r>
          </w:p>
        </w:tc>
      </w:tr>
      <w:tr w:rsidR="00B94181" w:rsidRPr="00A30EF4" w14:paraId="3EBBB1B7" w14:textId="77777777" w:rsidTr="00997040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14:paraId="61A8352C" w14:textId="77777777" w:rsidR="00B94181" w:rsidRPr="00A30EF4" w:rsidRDefault="00B94181" w:rsidP="00997040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1.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14:paraId="0D0CCA5B" w14:textId="77777777"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10CD5BD4" w14:textId="77777777" w:rsidTr="00997040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14:paraId="419D9D36" w14:textId="77777777" w:rsidR="00B94181" w:rsidRPr="00A30EF4" w:rsidRDefault="00B94181" w:rsidP="00997040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2.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14:paraId="56A4F164" w14:textId="77777777"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1CE40F92" w14:textId="77777777" w:rsidTr="00997040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14:paraId="314886F8" w14:textId="77777777" w:rsidR="00B94181" w:rsidRPr="00A30EF4" w:rsidRDefault="00B94181" w:rsidP="00997040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3.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14:paraId="466E9F5A" w14:textId="77777777"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5BDA184E" w14:textId="77777777" w:rsidTr="00997040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74361FA4" w14:textId="77777777" w:rsidR="00B94181" w:rsidRPr="00A30EF4" w:rsidRDefault="00B94181" w:rsidP="00997040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4.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B68BAFB" w14:textId="77777777"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513E0215" w14:textId="77777777" w:rsidTr="00997040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8E36278" w14:textId="77777777" w:rsidR="00B94181" w:rsidRPr="00A30EF4" w:rsidRDefault="00B94181" w:rsidP="00997040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5.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6457248" w14:textId="77777777"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14:paraId="47122E27" w14:textId="77777777" w:rsidR="009D40A4" w:rsidRDefault="009D40A4"/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"/>
        <w:gridCol w:w="528"/>
        <w:gridCol w:w="166"/>
        <w:gridCol w:w="2091"/>
        <w:gridCol w:w="110"/>
        <w:gridCol w:w="532"/>
        <w:gridCol w:w="1025"/>
        <w:gridCol w:w="138"/>
        <w:gridCol w:w="1214"/>
        <w:gridCol w:w="213"/>
        <w:gridCol w:w="156"/>
        <w:gridCol w:w="712"/>
        <w:gridCol w:w="158"/>
        <w:gridCol w:w="353"/>
        <w:gridCol w:w="99"/>
        <w:gridCol w:w="1460"/>
        <w:gridCol w:w="225"/>
      </w:tblGrid>
      <w:tr w:rsidR="001C119F" w:rsidRPr="002837A9" w14:paraId="255FF27B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14:paraId="4A9DDE24" w14:textId="7A9D4747" w:rsidR="001C119F" w:rsidRPr="00F40083" w:rsidRDefault="00D458B5" w:rsidP="00F263FC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>OSNOVNI PODACI O POSLOVANJU</w:t>
            </w:r>
            <w:r w:rsidR="006F5574">
              <w:rPr>
                <w:b/>
                <w:sz w:val="28"/>
                <w:szCs w:val="28"/>
                <w:lang w:val="sr-Latn-CS"/>
              </w:rPr>
              <w:t xml:space="preserve"> I PLAN ZA BUDUĆE POSLOVANJE</w:t>
            </w:r>
          </w:p>
        </w:tc>
      </w:tr>
      <w:tr w:rsidR="006F5574" w:rsidRPr="002837A9" w14:paraId="0356C516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</w:tcPr>
          <w:p w14:paraId="349C7D08" w14:textId="77777777" w:rsidR="006F5574" w:rsidRPr="004A3E8E" w:rsidRDefault="006F5574" w:rsidP="00211645">
            <w:pPr>
              <w:spacing w:before="60" w:after="60"/>
              <w:rPr>
                <w:b/>
                <w:lang w:val="sr-Cyrl-RS"/>
              </w:rPr>
            </w:pPr>
            <w:r w:rsidRPr="004A3E8E">
              <w:rPr>
                <w:b/>
                <w:lang w:val="sr-Latn-CS"/>
              </w:rPr>
              <w:t>2.1</w:t>
            </w:r>
            <w:r w:rsidRPr="004A3E8E">
              <w:rPr>
                <w:b/>
                <w:lang w:val="sr-Cyrl-RS"/>
              </w:rPr>
              <w:t>.</w:t>
            </w:r>
            <w:r w:rsidRPr="004A3E8E">
              <w:rPr>
                <w:b/>
                <w:lang w:val="sr-Latn-CS"/>
              </w:rPr>
              <w:t xml:space="preserve"> Pl</w:t>
            </w:r>
            <w:r>
              <w:rPr>
                <w:b/>
                <w:lang w:val="sr-Latn-CS"/>
              </w:rPr>
              <w:t>a</w:t>
            </w:r>
            <w:r w:rsidRPr="004A3E8E">
              <w:rPr>
                <w:b/>
                <w:lang w:val="sr-Latn-CS"/>
              </w:rPr>
              <w:t>nirani obim proizvodnje/usluge</w:t>
            </w:r>
            <w:r>
              <w:rPr>
                <w:b/>
                <w:lang w:val="sr-Latn-CS"/>
              </w:rPr>
              <w:t xml:space="preserve"> (svi obračuni i planovi trebaju biti na bazi 12 mjeseci)</w:t>
            </w:r>
            <w:r w:rsidRPr="004A3E8E">
              <w:rPr>
                <w:b/>
                <w:lang w:val="sr-Cyrl-RS"/>
              </w:rPr>
              <w:t>:</w:t>
            </w: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D9D9D9"/>
          </w:tcPr>
          <w:p w14:paraId="028A010B" w14:textId="20316724" w:rsidR="006F5574" w:rsidRPr="006F5574" w:rsidRDefault="006F5574" w:rsidP="00211645">
            <w:pPr>
              <w:spacing w:before="60" w:after="60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Rasporediti udjele planiranog poslovanja i unapređenja budućeg poslovanja izražen u procentima (%)</w:t>
            </w:r>
          </w:p>
        </w:tc>
      </w:tr>
      <w:tr w:rsidR="006F5574" w:rsidRPr="002837A9" w14:paraId="3FACF3DF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1027FDB8" w14:textId="77777777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2BA3A2E5" w14:textId="48D0DFD6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6F5574" w:rsidRPr="002837A9" w14:paraId="09E92030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684DCD80" w14:textId="77777777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19CDDECD" w14:textId="5BE7D7C7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6F5574" w:rsidRPr="002837A9" w14:paraId="1C7EECE4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2E57FEB1" w14:textId="77777777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7DE38554" w14:textId="797F93DA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6F5574" w:rsidRPr="002837A9" w14:paraId="02BA6DF8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7AFE9A28" w14:textId="77777777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3164CA87" w14:textId="4544C9CD"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583FC3" w:rsidRPr="00EB4EA6" w14:paraId="7C293B7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2D3986A" w14:textId="77777777" w:rsidR="001C119F" w:rsidRPr="00D31010" w:rsidRDefault="001C119F" w:rsidP="00211645">
            <w:pPr>
              <w:spacing w:before="60" w:after="60" w:line="240" w:lineRule="auto"/>
              <w:jc w:val="center"/>
              <w:rPr>
                <w:lang w:val="sr-Latn-CS"/>
              </w:rPr>
            </w:pPr>
            <w:r w:rsidRPr="00D31010">
              <w:rPr>
                <w:lang w:val="sr-Latn-CS"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14:paraId="7A8AE68C" w14:textId="12FBEC57" w:rsidR="001C119F" w:rsidRPr="00F40083" w:rsidRDefault="006F5574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Vrsta proizvoda ili usluge (trenutno)</w:t>
            </w:r>
            <w:r w:rsidR="001C119F">
              <w:rPr>
                <w:lang w:val="sr-Cyrl-RS"/>
              </w:rPr>
              <w:t>:</w:t>
            </w:r>
          </w:p>
        </w:tc>
        <w:tc>
          <w:tcPr>
            <w:tcW w:w="1163" w:type="dxa"/>
            <w:gridSpan w:val="2"/>
            <w:shd w:val="clear" w:color="auto" w:fill="D9D9D9" w:themeFill="background1" w:themeFillShade="D9"/>
            <w:vAlign w:val="center"/>
          </w:tcPr>
          <w:p w14:paraId="3DBB87D3" w14:textId="20800572" w:rsidR="001C119F" w:rsidRPr="00211645" w:rsidRDefault="00211645" w:rsidP="00211645">
            <w:pPr>
              <w:spacing w:before="60" w:after="60" w:line="240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Jedinica m</w:t>
            </w:r>
            <w:r w:rsidR="00997040">
              <w:rPr>
                <w:lang w:val="sr-Latn-RS"/>
              </w:rPr>
              <w:t>j</w:t>
            </w:r>
            <w:r>
              <w:rPr>
                <w:lang w:val="sr-Latn-RS"/>
              </w:rPr>
              <w:t>ere</w:t>
            </w:r>
          </w:p>
        </w:tc>
        <w:tc>
          <w:tcPr>
            <w:tcW w:w="1583" w:type="dxa"/>
            <w:gridSpan w:val="3"/>
            <w:shd w:val="clear" w:color="auto" w:fill="D9D9D9" w:themeFill="background1" w:themeFillShade="D9"/>
            <w:vAlign w:val="center"/>
          </w:tcPr>
          <w:p w14:paraId="5E568EBB" w14:textId="6AF578A3" w:rsidR="001C119F" w:rsidRPr="00F40083" w:rsidRDefault="008A46A9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Trenutni o</w:t>
            </w:r>
            <w:r w:rsidR="00211645">
              <w:rPr>
                <w:lang w:val="sr-Latn-RS"/>
              </w:rPr>
              <w:t>bim proizvodnje</w:t>
            </w:r>
            <w:r>
              <w:rPr>
                <w:lang w:val="sr-Latn-RS"/>
              </w:rPr>
              <w:t xml:space="preserve"> ili usluga</w:t>
            </w:r>
            <w:r w:rsidR="001C119F">
              <w:rPr>
                <w:lang w:val="sr-Cyrl-RS"/>
              </w:rPr>
              <w:t>:</w:t>
            </w:r>
          </w:p>
        </w:tc>
        <w:tc>
          <w:tcPr>
            <w:tcW w:w="1322" w:type="dxa"/>
            <w:gridSpan w:val="4"/>
            <w:shd w:val="clear" w:color="auto" w:fill="D9D9D9" w:themeFill="background1" w:themeFillShade="D9"/>
            <w:vAlign w:val="center"/>
          </w:tcPr>
          <w:p w14:paraId="39AE770C" w14:textId="5D124222" w:rsidR="001C119F" w:rsidRPr="00F40083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A1130D">
              <w:rPr>
                <w:lang w:val="sr-Latn-RS"/>
              </w:rPr>
              <w:t>Jedinična c</w:t>
            </w:r>
            <w:r w:rsidR="00997040">
              <w:rPr>
                <w:lang w:val="sr-Latn-RS"/>
              </w:rPr>
              <w:t>ij</w:t>
            </w:r>
            <w:r w:rsidRPr="00A1130D">
              <w:rPr>
                <w:lang w:val="sr-Latn-RS"/>
              </w:rPr>
              <w:t>ena: (</w:t>
            </w:r>
            <w:r w:rsidR="00A1130D" w:rsidRPr="00A1130D">
              <w:rPr>
                <w:lang w:val="sr-Latn-RS"/>
              </w:rPr>
              <w:t>KM</w:t>
            </w:r>
            <w:r w:rsidRPr="00A1130D">
              <w:rPr>
                <w:lang w:val="sr-Latn-RS"/>
              </w:rPr>
              <w:t>)</w:t>
            </w: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7519DC66" w14:textId="71CA134D" w:rsidR="001C119F" w:rsidRPr="00F40083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Vr</w:t>
            </w:r>
            <w:r w:rsidR="00CA6476">
              <w:rPr>
                <w:lang w:val="sr-Latn-RS"/>
              </w:rPr>
              <w:t>ij</w:t>
            </w:r>
            <w:r>
              <w:rPr>
                <w:lang w:val="sr-Latn-RS"/>
              </w:rPr>
              <w:t>ednost proizvodnje</w:t>
            </w:r>
            <w:r w:rsidR="001C119F">
              <w:rPr>
                <w:lang w:val="sr-Cyrl-RS"/>
              </w:rPr>
              <w:t>:</w:t>
            </w:r>
          </w:p>
        </w:tc>
      </w:tr>
      <w:tr w:rsidR="008A46A9" w:rsidRPr="00EB4EA6" w14:paraId="0865BDA8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54DB8C10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899" w:type="dxa"/>
            <w:gridSpan w:val="4"/>
          </w:tcPr>
          <w:p w14:paraId="05992C70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604A8A5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26AB358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11306B4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099085B2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14:paraId="392B9F85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42298E27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899" w:type="dxa"/>
            <w:gridSpan w:val="4"/>
          </w:tcPr>
          <w:p w14:paraId="4F3F49E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4A02232A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4F0BE7B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16C508B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1FEBEE8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14:paraId="5460EFDC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5993744D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899" w:type="dxa"/>
            <w:gridSpan w:val="4"/>
          </w:tcPr>
          <w:p w14:paraId="08E196A7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515D2EA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7ED2A58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72256AC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207F72B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14:paraId="0B34C101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25DE9DCB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899" w:type="dxa"/>
            <w:gridSpan w:val="4"/>
          </w:tcPr>
          <w:p w14:paraId="68584A8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1E30692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423EA88D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78D50994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1FDD633C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14:paraId="2C9D997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57CE2D91" w14:textId="0ED285A4" w:rsidR="008A46A9" w:rsidRPr="008A46A9" w:rsidRDefault="008A46A9" w:rsidP="001F5813">
            <w:pPr>
              <w:rPr>
                <w:lang w:val="sr-Latn-BA"/>
              </w:rPr>
            </w:pPr>
            <w:r>
              <w:rPr>
                <w:lang w:val="sr-Latn-BA"/>
              </w:rPr>
              <w:t>5.</w:t>
            </w:r>
          </w:p>
        </w:tc>
        <w:tc>
          <w:tcPr>
            <w:tcW w:w="2899" w:type="dxa"/>
            <w:gridSpan w:val="4"/>
          </w:tcPr>
          <w:p w14:paraId="1BB6F2EA" w14:textId="77777777"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5491A950" w14:textId="77777777"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731945A4" w14:textId="77777777"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2B918DC7" w14:textId="77777777"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09F8E609" w14:textId="77777777" w:rsidR="008A46A9" w:rsidRPr="00D31010" w:rsidRDefault="008A46A9" w:rsidP="001F5813">
            <w:pPr>
              <w:rPr>
                <w:lang w:val="sr-Latn-CS"/>
              </w:rPr>
            </w:pPr>
          </w:p>
        </w:tc>
      </w:tr>
      <w:tr w:rsidR="003D36A7" w:rsidRPr="00EB4EA6" w14:paraId="14E8AC06" w14:textId="77777777" w:rsidTr="002837A9">
        <w:trPr>
          <w:gridBefore w:val="1"/>
          <w:wBefore w:w="225" w:type="dxa"/>
          <w:trHeight w:val="834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1DCEC6E" w14:textId="75F248B0" w:rsidR="008A46A9" w:rsidRPr="008A46A9" w:rsidRDefault="008A46A9" w:rsidP="008A46A9">
            <w:pPr>
              <w:spacing w:before="60" w:after="6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14:paraId="1366D9C2" w14:textId="1A856383" w:rsidR="008A46A9" w:rsidRPr="00D31010" w:rsidRDefault="008A46A9" w:rsidP="008A46A9">
            <w:pPr>
              <w:spacing w:before="60" w:after="60" w:line="240" w:lineRule="auto"/>
              <w:jc w:val="center"/>
              <w:rPr>
                <w:lang w:val="sr-Latn-CS"/>
              </w:rPr>
            </w:pPr>
            <w:r w:rsidRPr="008A46A9">
              <w:rPr>
                <w:lang w:val="sr-Latn-CS"/>
              </w:rPr>
              <w:t>Vrsta proizvoda ili usluge (planirano):</w:t>
            </w:r>
          </w:p>
        </w:tc>
        <w:tc>
          <w:tcPr>
            <w:tcW w:w="1163" w:type="dxa"/>
            <w:gridSpan w:val="2"/>
            <w:shd w:val="clear" w:color="auto" w:fill="D9D9D9" w:themeFill="background1" w:themeFillShade="D9"/>
            <w:vAlign w:val="center"/>
          </w:tcPr>
          <w:p w14:paraId="6BBC97E1" w14:textId="6A5D99E3" w:rsidR="008A46A9" w:rsidRPr="00D31010" w:rsidRDefault="008A46A9" w:rsidP="008A46A9">
            <w:pPr>
              <w:jc w:val="center"/>
              <w:rPr>
                <w:lang w:val="sr-Latn-CS"/>
              </w:rPr>
            </w:pPr>
            <w:r>
              <w:rPr>
                <w:lang w:val="sr-Latn-RS"/>
              </w:rPr>
              <w:t>Jedinica m</w:t>
            </w:r>
            <w:r w:rsidR="00997040">
              <w:rPr>
                <w:lang w:val="sr-Latn-RS"/>
              </w:rPr>
              <w:t>j</w:t>
            </w:r>
            <w:r>
              <w:rPr>
                <w:lang w:val="sr-Latn-RS"/>
              </w:rPr>
              <w:t>ere</w:t>
            </w:r>
          </w:p>
        </w:tc>
        <w:tc>
          <w:tcPr>
            <w:tcW w:w="1583" w:type="dxa"/>
            <w:gridSpan w:val="3"/>
            <w:shd w:val="clear" w:color="auto" w:fill="D9D9D9" w:themeFill="background1" w:themeFillShade="D9"/>
            <w:vAlign w:val="center"/>
          </w:tcPr>
          <w:p w14:paraId="3D1B909E" w14:textId="03033933" w:rsidR="008A46A9" w:rsidRPr="00D31010" w:rsidRDefault="008A46A9" w:rsidP="008A46A9">
            <w:pPr>
              <w:jc w:val="center"/>
              <w:rPr>
                <w:lang w:val="sr-Latn-CS"/>
              </w:rPr>
            </w:pPr>
            <w:r>
              <w:rPr>
                <w:lang w:val="sr-Latn-RS"/>
              </w:rPr>
              <w:t>Trenutni obim proizvodnje ili usluga</w:t>
            </w:r>
            <w:r>
              <w:rPr>
                <w:lang w:val="sr-Cyrl-RS"/>
              </w:rPr>
              <w:t>:</w:t>
            </w:r>
          </w:p>
        </w:tc>
        <w:tc>
          <w:tcPr>
            <w:tcW w:w="1322" w:type="dxa"/>
            <w:gridSpan w:val="4"/>
            <w:shd w:val="clear" w:color="auto" w:fill="D9D9D9" w:themeFill="background1" w:themeFillShade="D9"/>
            <w:vAlign w:val="center"/>
          </w:tcPr>
          <w:p w14:paraId="6587DD3B" w14:textId="390BB4E4" w:rsidR="008A46A9" w:rsidRPr="00D31010" w:rsidRDefault="008A46A9" w:rsidP="008A46A9">
            <w:pPr>
              <w:jc w:val="center"/>
              <w:rPr>
                <w:lang w:val="sr-Latn-CS"/>
              </w:rPr>
            </w:pPr>
            <w:r w:rsidRPr="00A1130D">
              <w:rPr>
                <w:lang w:val="sr-Latn-RS"/>
              </w:rPr>
              <w:t>Jedinična c</w:t>
            </w:r>
            <w:r w:rsidR="00997040">
              <w:rPr>
                <w:lang w:val="sr-Latn-RS"/>
              </w:rPr>
              <w:t>ij</w:t>
            </w:r>
            <w:r w:rsidRPr="00A1130D">
              <w:rPr>
                <w:lang w:val="sr-Latn-RS"/>
              </w:rPr>
              <w:t>ena: (KM)</w:t>
            </w: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283F067D" w14:textId="3B9C56DC" w:rsidR="008A46A9" w:rsidRPr="00D31010" w:rsidRDefault="008A46A9" w:rsidP="008A46A9">
            <w:pPr>
              <w:jc w:val="center"/>
              <w:rPr>
                <w:lang w:val="sr-Latn-CS"/>
              </w:rPr>
            </w:pPr>
            <w:r>
              <w:rPr>
                <w:lang w:val="sr-Latn-RS"/>
              </w:rPr>
              <w:t>Vrijednost proizvodnje</w:t>
            </w:r>
            <w:r>
              <w:rPr>
                <w:lang w:val="sr-Cyrl-RS"/>
              </w:rPr>
              <w:t>:</w:t>
            </w:r>
          </w:p>
        </w:tc>
      </w:tr>
      <w:tr w:rsidR="008A46A9" w:rsidRPr="00EB4EA6" w14:paraId="66E62BF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3D1C2803" w14:textId="12BD0583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899" w:type="dxa"/>
            <w:gridSpan w:val="4"/>
          </w:tcPr>
          <w:p w14:paraId="7C37E004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0699ECFF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5A25A9B5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71EC71FF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16DE3D6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3A7079A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093AFE45" w14:textId="78893FB0" w:rsidR="008A46A9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899" w:type="dxa"/>
            <w:gridSpan w:val="4"/>
          </w:tcPr>
          <w:p w14:paraId="3739515E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2CF354BF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0E06F5D0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3C10D88C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6D503E3C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2285D940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18D1C8A3" w14:textId="445D3F9E" w:rsidR="008A46A9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899" w:type="dxa"/>
            <w:gridSpan w:val="4"/>
          </w:tcPr>
          <w:p w14:paraId="430AD91A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123783A7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76C262E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1A590B77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65199C1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496639B7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7EAF91A4" w14:textId="15DD6ECA" w:rsidR="008A46A9" w:rsidRPr="008A46A9" w:rsidRDefault="008A46A9" w:rsidP="008A46A9">
            <w:pPr>
              <w:rPr>
                <w:lang w:val="sr-Latn-BA"/>
              </w:rPr>
            </w:pPr>
            <w:r>
              <w:rPr>
                <w:lang w:val="sr-Latn-BA"/>
              </w:rPr>
              <w:lastRenderedPageBreak/>
              <w:t>4.</w:t>
            </w:r>
          </w:p>
        </w:tc>
        <w:tc>
          <w:tcPr>
            <w:tcW w:w="2899" w:type="dxa"/>
            <w:gridSpan w:val="4"/>
          </w:tcPr>
          <w:p w14:paraId="3073422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50BCC813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755463CE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4185CD0C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45181EE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75EB65C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67EA84BF" w14:textId="11AB3F99" w:rsidR="008A46A9" w:rsidRDefault="008A46A9" w:rsidP="008A46A9">
            <w:pPr>
              <w:rPr>
                <w:lang w:val="sr-Cyrl-RS"/>
              </w:rPr>
            </w:pPr>
            <w:r>
              <w:rPr>
                <w:lang w:val="sr-Latn-BA"/>
              </w:rPr>
              <w:t>5</w:t>
            </w:r>
            <w:r>
              <w:rPr>
                <w:lang w:val="sr-Cyrl-RS"/>
              </w:rPr>
              <w:t>.</w:t>
            </w:r>
          </w:p>
        </w:tc>
        <w:tc>
          <w:tcPr>
            <w:tcW w:w="2899" w:type="dxa"/>
            <w:gridSpan w:val="4"/>
          </w:tcPr>
          <w:p w14:paraId="2AF3720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586A1377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78799A6A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6C25BAB5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7E78A8A9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00C70DDE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31D8F5" w14:textId="75D51223" w:rsidR="008A46A9" w:rsidRPr="00902AAE" w:rsidRDefault="008A46A9" w:rsidP="008A46A9">
            <w:pPr>
              <w:spacing w:before="120" w:after="12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Pr="00902AAE">
              <w:rPr>
                <w:b/>
                <w:lang w:val="sr-Cyrl-RS"/>
              </w:rPr>
              <w:t>:</w:t>
            </w:r>
          </w:p>
        </w:tc>
        <w:tc>
          <w:tcPr>
            <w:tcW w:w="1583" w:type="dxa"/>
            <w:gridSpan w:val="3"/>
            <w:tcBorders>
              <w:bottom w:val="single" w:sz="4" w:space="0" w:color="auto"/>
            </w:tcBorders>
          </w:tcPr>
          <w:p w14:paraId="3E5CFF4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  <w:tcBorders>
              <w:bottom w:val="single" w:sz="4" w:space="0" w:color="auto"/>
            </w:tcBorders>
          </w:tcPr>
          <w:p w14:paraId="10B928B3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</w:tcPr>
          <w:p w14:paraId="2A5B0477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13AA50F4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6F6BBFCF" w14:textId="06ACDD6E" w:rsidR="008A46A9" w:rsidRPr="004A3E8E" w:rsidRDefault="008A46A9" w:rsidP="008A46A9">
            <w:pPr>
              <w:spacing w:before="60" w:after="60"/>
              <w:rPr>
                <w:b/>
                <w:lang w:val="sr-Cyrl-RS"/>
              </w:rPr>
            </w:pPr>
            <w:r>
              <w:rPr>
                <w:b/>
                <w:lang w:val="sr-Latn-CS"/>
              </w:rPr>
              <w:t>2</w:t>
            </w:r>
            <w:r w:rsidRPr="004A3E8E">
              <w:rPr>
                <w:b/>
                <w:lang w:val="sr-Latn-CS"/>
              </w:rPr>
              <w:t>.2</w:t>
            </w:r>
            <w:r w:rsidRPr="004A3E8E">
              <w:rPr>
                <w:b/>
                <w:lang w:val="sr-Cyrl-RS"/>
              </w:rPr>
              <w:t>.</w:t>
            </w:r>
            <w:r w:rsidRPr="004A3E8E">
              <w:rPr>
                <w:b/>
                <w:lang w:val="sr-Latn-CS"/>
              </w:rPr>
              <w:t xml:space="preserve"> </w:t>
            </w:r>
            <w:r>
              <w:rPr>
                <w:b/>
                <w:lang w:val="sr-Latn-CS"/>
              </w:rPr>
              <w:t>Trošak proizvodnje</w:t>
            </w:r>
            <w:r w:rsidRPr="004A3E8E">
              <w:rPr>
                <w:b/>
                <w:lang w:val="sr-Cyrl-RS"/>
              </w:rPr>
              <w:t>:</w:t>
            </w:r>
          </w:p>
        </w:tc>
      </w:tr>
      <w:tr w:rsidR="003D36A7" w:rsidRPr="00EB4EA6" w14:paraId="03F3B1B7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7F05D1D" w14:textId="6A28D694" w:rsidR="008A46A9" w:rsidRPr="00D31010" w:rsidRDefault="008A46A9" w:rsidP="008A46A9">
            <w:pPr>
              <w:spacing w:before="60" w:after="60" w:line="240" w:lineRule="auto"/>
              <w:jc w:val="center"/>
              <w:rPr>
                <w:b/>
                <w:lang w:val="sr-Cyrl-RS"/>
              </w:rPr>
            </w:pPr>
            <w:r w:rsidRPr="009556E9"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14:paraId="2B30C50E" w14:textId="63CAD7E7" w:rsidR="008A46A9" w:rsidRPr="00902AAE" w:rsidRDefault="008A46A9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2837A9">
              <w:rPr>
                <w:lang w:val="pl-PL"/>
              </w:rPr>
              <w:t>Vrsta novog proizvoda ili usluge (planirano):</w:t>
            </w:r>
          </w:p>
        </w:tc>
        <w:tc>
          <w:tcPr>
            <w:tcW w:w="1163" w:type="dxa"/>
            <w:gridSpan w:val="2"/>
            <w:shd w:val="clear" w:color="auto" w:fill="D9D9D9" w:themeFill="background1" w:themeFillShade="D9"/>
            <w:vAlign w:val="center"/>
          </w:tcPr>
          <w:p w14:paraId="09046150" w14:textId="11275D0E" w:rsidR="008A46A9" w:rsidRPr="00902AAE" w:rsidRDefault="008A46A9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proofErr w:type="spellStart"/>
            <w:r w:rsidRPr="00902AAE">
              <w:t>Jedinica</w:t>
            </w:r>
            <w:proofErr w:type="spellEnd"/>
            <w:r w:rsidRPr="00902AAE">
              <w:t xml:space="preserve"> </w:t>
            </w:r>
            <w:proofErr w:type="spellStart"/>
            <w:r w:rsidRPr="00902AAE">
              <w:t>m</w:t>
            </w:r>
            <w:r w:rsidR="00997040">
              <w:t>j</w:t>
            </w:r>
            <w:r w:rsidRPr="00902AAE">
              <w:t>ere</w:t>
            </w:r>
            <w:proofErr w:type="spellEnd"/>
          </w:p>
        </w:tc>
        <w:tc>
          <w:tcPr>
            <w:tcW w:w="1583" w:type="dxa"/>
            <w:gridSpan w:val="3"/>
            <w:shd w:val="clear" w:color="auto" w:fill="D9D9D9" w:themeFill="background1" w:themeFillShade="D9"/>
            <w:vAlign w:val="center"/>
          </w:tcPr>
          <w:p w14:paraId="0815E886" w14:textId="540C0223" w:rsidR="008A46A9" w:rsidRPr="00902AAE" w:rsidRDefault="008A46A9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2837A9">
              <w:rPr>
                <w:lang w:val="pl-PL"/>
              </w:rPr>
              <w:t>Planirani obim proizvodnje ili usluga:</w:t>
            </w:r>
          </w:p>
        </w:tc>
        <w:tc>
          <w:tcPr>
            <w:tcW w:w="1322" w:type="dxa"/>
            <w:gridSpan w:val="4"/>
            <w:shd w:val="clear" w:color="auto" w:fill="D9D9D9" w:themeFill="background1" w:themeFillShade="D9"/>
            <w:vAlign w:val="center"/>
          </w:tcPr>
          <w:p w14:paraId="4B860178" w14:textId="4C78BBF6" w:rsidR="008A46A9" w:rsidRPr="00CA6476" w:rsidRDefault="008A46A9" w:rsidP="008A46A9">
            <w:pPr>
              <w:spacing w:before="60" w:after="60" w:line="240" w:lineRule="auto"/>
              <w:jc w:val="center"/>
              <w:rPr>
                <w:highlight w:val="green"/>
                <w:lang w:val="sr-Cyrl-RS"/>
              </w:rPr>
            </w:pPr>
            <w:proofErr w:type="spellStart"/>
            <w:r>
              <w:t>Planirana</w:t>
            </w:r>
            <w:proofErr w:type="spellEnd"/>
            <w:r>
              <w:t xml:space="preserve"> </w:t>
            </w:r>
            <w:proofErr w:type="spellStart"/>
            <w:r>
              <w:t>j</w:t>
            </w:r>
            <w:r w:rsidRPr="00A1130D">
              <w:t>edinična</w:t>
            </w:r>
            <w:proofErr w:type="spellEnd"/>
            <w:r w:rsidRPr="00A1130D">
              <w:t xml:space="preserve"> </w:t>
            </w:r>
            <w:proofErr w:type="spellStart"/>
            <w:r w:rsidRPr="00A1130D">
              <w:t>c</w:t>
            </w:r>
            <w:r>
              <w:t>ij</w:t>
            </w:r>
            <w:r w:rsidRPr="00A1130D">
              <w:t>ena</w:t>
            </w:r>
            <w:proofErr w:type="spellEnd"/>
            <w:r w:rsidRPr="00A1130D">
              <w:t>: (KM)</w:t>
            </w: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6EF3398C" w14:textId="71A23920" w:rsidR="008A46A9" w:rsidRPr="00902AAE" w:rsidRDefault="008A46A9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proofErr w:type="spellStart"/>
            <w:r w:rsidRPr="00902AAE">
              <w:t>Vr</w:t>
            </w:r>
            <w:r>
              <w:t>ij</w:t>
            </w:r>
            <w:r w:rsidRPr="00902AAE">
              <w:t>ednost</w:t>
            </w:r>
            <w:proofErr w:type="spellEnd"/>
            <w:r w:rsidRPr="00902AAE">
              <w:t xml:space="preserve"> </w:t>
            </w:r>
            <w:proofErr w:type="spellStart"/>
            <w:r>
              <w:t>planirane</w:t>
            </w:r>
            <w:proofErr w:type="spellEnd"/>
            <w:r>
              <w:t xml:space="preserve"> </w:t>
            </w:r>
            <w:proofErr w:type="spellStart"/>
            <w:r w:rsidRPr="00902AAE">
              <w:t>proizvodnje</w:t>
            </w:r>
            <w:proofErr w:type="spellEnd"/>
            <w:r w:rsidRPr="00902AAE">
              <w:t>:</w:t>
            </w:r>
          </w:p>
        </w:tc>
      </w:tr>
      <w:tr w:rsidR="008A46A9" w:rsidRPr="00EB4EA6" w14:paraId="69FC7B75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36F564B7" w14:textId="77777777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899" w:type="dxa"/>
            <w:gridSpan w:val="4"/>
          </w:tcPr>
          <w:p w14:paraId="7F2592E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5F817A43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053C4E29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758F2AFF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10716A02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02521C9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16192234" w14:textId="77777777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899" w:type="dxa"/>
            <w:gridSpan w:val="4"/>
          </w:tcPr>
          <w:p w14:paraId="5D41F18A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45DC345E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2BD1CFF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2B23299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7EFE716B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5F61249B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231FBD7A" w14:textId="77777777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899" w:type="dxa"/>
            <w:gridSpan w:val="4"/>
          </w:tcPr>
          <w:p w14:paraId="13B4A507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142BAE6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6ACE4303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05EDC0A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0D03A1C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7EC76590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2CC630B1" w14:textId="77777777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899" w:type="dxa"/>
            <w:gridSpan w:val="4"/>
          </w:tcPr>
          <w:p w14:paraId="4A46BCBC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16C34840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5CB76B75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03A247CA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03A8D38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3ED61D3C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429033C2" w14:textId="77777777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5.</w:t>
            </w:r>
          </w:p>
        </w:tc>
        <w:tc>
          <w:tcPr>
            <w:tcW w:w="2899" w:type="dxa"/>
            <w:gridSpan w:val="4"/>
          </w:tcPr>
          <w:p w14:paraId="311E696D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76BF4D2A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24004AE8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3A46697E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3A49DDFE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30E7143D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14:paraId="372C56F9" w14:textId="77777777" w:rsidR="008A46A9" w:rsidRPr="00D31010" w:rsidRDefault="008A46A9" w:rsidP="008A46A9">
            <w:pPr>
              <w:rPr>
                <w:lang w:val="sr-Cyrl-RS"/>
              </w:rPr>
            </w:pPr>
            <w:r>
              <w:rPr>
                <w:lang w:val="sr-Cyrl-RS"/>
              </w:rPr>
              <w:t>6.</w:t>
            </w:r>
          </w:p>
        </w:tc>
        <w:tc>
          <w:tcPr>
            <w:tcW w:w="2899" w:type="dxa"/>
            <w:gridSpan w:val="4"/>
          </w:tcPr>
          <w:p w14:paraId="3B114F92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14:paraId="222667F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14:paraId="366F0CA1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14:paraId="5D44422C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14:paraId="1EAB68FA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55B679FB" w14:textId="77777777" w:rsidTr="002837A9">
        <w:trPr>
          <w:gridBefore w:val="1"/>
          <w:wBefore w:w="225" w:type="dxa"/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0044B3" w14:textId="1ABBCE29" w:rsidR="008A46A9" w:rsidRPr="00902AAE" w:rsidRDefault="008A46A9" w:rsidP="008A46A9">
            <w:pPr>
              <w:spacing w:before="120" w:after="12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Pr="00902AAE">
              <w:rPr>
                <w:b/>
                <w:lang w:val="sr-Cyrl-RS"/>
              </w:rPr>
              <w:t>:</w:t>
            </w:r>
          </w:p>
        </w:tc>
        <w:tc>
          <w:tcPr>
            <w:tcW w:w="1583" w:type="dxa"/>
            <w:gridSpan w:val="3"/>
            <w:tcBorders>
              <w:bottom w:val="single" w:sz="4" w:space="0" w:color="auto"/>
            </w:tcBorders>
          </w:tcPr>
          <w:p w14:paraId="21584705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  <w:tcBorders>
              <w:bottom w:val="single" w:sz="4" w:space="0" w:color="auto"/>
            </w:tcBorders>
          </w:tcPr>
          <w:p w14:paraId="52A942F0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</w:tcPr>
          <w:p w14:paraId="4279CCE6" w14:textId="77777777"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14:paraId="46647FCE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547277A3" w14:textId="37CA2856" w:rsidR="008A46A9" w:rsidRPr="004A3E8E" w:rsidRDefault="008A46A9" w:rsidP="008A46A9">
            <w:pPr>
              <w:spacing w:before="60" w:after="60"/>
              <w:rPr>
                <w:b/>
                <w:lang w:val="sr-Cyrl-RS"/>
              </w:rPr>
            </w:pPr>
            <w:r>
              <w:rPr>
                <w:b/>
                <w:lang w:val="sr-Latn-CS"/>
              </w:rPr>
              <w:t>2</w:t>
            </w:r>
            <w:r w:rsidRPr="004A3E8E">
              <w:rPr>
                <w:b/>
                <w:lang w:val="sr-Latn-CS"/>
              </w:rPr>
              <w:t>.3</w:t>
            </w:r>
            <w:r w:rsidRPr="004A3E8E">
              <w:rPr>
                <w:b/>
                <w:lang w:val="sr-Cyrl-RS"/>
              </w:rPr>
              <w:t>.</w:t>
            </w:r>
            <w:r w:rsidRPr="004A3E8E">
              <w:rPr>
                <w:b/>
                <w:lang w:val="sr-Latn-CS"/>
              </w:rPr>
              <w:t xml:space="preserve"> Potrebna ulaganja</w:t>
            </w:r>
            <w:r w:rsidRPr="004A3E8E">
              <w:rPr>
                <w:b/>
                <w:lang w:val="sr-Cyrl-RS"/>
              </w:rPr>
              <w:t>:</w:t>
            </w:r>
          </w:p>
        </w:tc>
      </w:tr>
      <w:tr w:rsidR="008A46A9" w:rsidRPr="00EB4EA6" w14:paraId="022696FC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87E8A4" w14:textId="77777777" w:rsidR="008A46A9" w:rsidRPr="00902AAE" w:rsidRDefault="008A46A9" w:rsidP="008A46A9">
            <w:pPr>
              <w:spacing w:before="60" w:after="60" w:line="240" w:lineRule="auto"/>
              <w:jc w:val="center"/>
              <w:rPr>
                <w:b/>
                <w:lang w:val="sr-Latn-CS"/>
              </w:rPr>
            </w:pPr>
            <w:bookmarkStart w:id="0" w:name="_Hlk166770145"/>
            <w:r w:rsidRPr="00902AAE">
              <w:rPr>
                <w:b/>
                <w:lang w:val="sr-Cyrl-RS"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14:paraId="30F49726" w14:textId="37C671D2" w:rsidR="008A46A9" w:rsidRPr="00D31010" w:rsidRDefault="003726CF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Opis</w:t>
            </w:r>
            <w:r w:rsidR="008A46A9">
              <w:rPr>
                <w:lang w:val="sr-Cyrl-RS"/>
              </w:rPr>
              <w:t>:</w:t>
            </w:r>
          </w:p>
        </w:tc>
        <w:tc>
          <w:tcPr>
            <w:tcW w:w="2377" w:type="dxa"/>
            <w:gridSpan w:val="3"/>
            <w:shd w:val="clear" w:color="auto" w:fill="D9D9D9" w:themeFill="background1" w:themeFillShade="D9"/>
            <w:vAlign w:val="center"/>
          </w:tcPr>
          <w:p w14:paraId="32574FCB" w14:textId="6289B343" w:rsidR="008A46A9" w:rsidRPr="00D31010" w:rsidRDefault="003726CF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Potencijalni i</w:t>
            </w:r>
            <w:r w:rsidR="008A46A9">
              <w:rPr>
                <w:lang w:val="sr-Latn-RS"/>
              </w:rPr>
              <w:t>sporučilac opreme</w:t>
            </w:r>
            <w:r>
              <w:rPr>
                <w:lang w:val="sr-Latn-RS"/>
              </w:rPr>
              <w:t xml:space="preserve"> (podrazumijeva svojevrsno istraživanje tržišta)</w:t>
            </w:r>
            <w:r w:rsidR="008A46A9">
              <w:rPr>
                <w:lang w:val="sr-Cyrl-RS"/>
              </w:rPr>
              <w:t>:</w:t>
            </w:r>
          </w:p>
        </w:tc>
        <w:tc>
          <w:tcPr>
            <w:tcW w:w="1239" w:type="dxa"/>
            <w:gridSpan w:val="4"/>
            <w:shd w:val="clear" w:color="auto" w:fill="D9D9D9" w:themeFill="background1" w:themeFillShade="D9"/>
            <w:vAlign w:val="center"/>
          </w:tcPr>
          <w:p w14:paraId="5A9CE10E" w14:textId="6648B9F4" w:rsidR="008A46A9" w:rsidRPr="00D31010" w:rsidRDefault="008A46A9" w:rsidP="008A46A9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A1130D">
              <w:rPr>
                <w:lang w:val="sr-Latn-RS"/>
              </w:rPr>
              <w:t>Iznos (KM)</w:t>
            </w:r>
            <w:r w:rsidRPr="00A1130D">
              <w:rPr>
                <w:lang w:val="sr-Cyrl-RS"/>
              </w:rPr>
              <w:t>:</w:t>
            </w: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4F72CCC6" w14:textId="1C7AB2AC" w:rsidR="008A46A9" w:rsidRPr="00D31010" w:rsidRDefault="008A46A9" w:rsidP="008A46A9">
            <w:pPr>
              <w:spacing w:before="60" w:after="60" w:line="240" w:lineRule="auto"/>
              <w:jc w:val="center"/>
              <w:rPr>
                <w:lang w:val="sr-Latn-CS"/>
              </w:rPr>
            </w:pPr>
            <w:r>
              <w:rPr>
                <w:lang w:val="sr-Latn-RS"/>
              </w:rPr>
              <w:t>Izvor sredstava</w:t>
            </w:r>
            <w:r>
              <w:rPr>
                <w:lang w:val="sr-Cyrl-RS"/>
              </w:rPr>
              <w:t>:</w:t>
            </w:r>
          </w:p>
        </w:tc>
      </w:tr>
      <w:bookmarkEnd w:id="0"/>
      <w:tr w:rsidR="003726CF" w:rsidRPr="00EB4EA6" w14:paraId="0539FC7F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14:paraId="1D7AE6DD" w14:textId="77777777" w:rsidR="008A46A9" w:rsidRPr="00D31010" w:rsidRDefault="008A46A9" w:rsidP="008A46A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899" w:type="dxa"/>
            <w:gridSpan w:val="4"/>
            <w:vAlign w:val="center"/>
          </w:tcPr>
          <w:p w14:paraId="0EF7714D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vAlign w:val="center"/>
          </w:tcPr>
          <w:p w14:paraId="45C24641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vAlign w:val="center"/>
          </w:tcPr>
          <w:p w14:paraId="490DF6B1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vAlign w:val="center"/>
          </w:tcPr>
          <w:p w14:paraId="37BDBE4A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664D3C34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14:paraId="1C983EEC" w14:textId="77777777" w:rsidR="008A46A9" w:rsidRPr="00D31010" w:rsidRDefault="008A46A9" w:rsidP="008A46A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899" w:type="dxa"/>
            <w:gridSpan w:val="4"/>
            <w:vAlign w:val="center"/>
          </w:tcPr>
          <w:p w14:paraId="17B2B2B6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vAlign w:val="center"/>
          </w:tcPr>
          <w:p w14:paraId="3D7EB4D4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vAlign w:val="center"/>
          </w:tcPr>
          <w:p w14:paraId="40EBF225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vAlign w:val="center"/>
          </w:tcPr>
          <w:p w14:paraId="36B55A12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2F182B3E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14:paraId="3C0B84A9" w14:textId="77777777" w:rsidR="008A46A9" w:rsidRPr="00D31010" w:rsidRDefault="008A46A9" w:rsidP="008A46A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899" w:type="dxa"/>
            <w:gridSpan w:val="4"/>
            <w:vAlign w:val="center"/>
          </w:tcPr>
          <w:p w14:paraId="20ED2535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vAlign w:val="center"/>
          </w:tcPr>
          <w:p w14:paraId="44B9259D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vAlign w:val="center"/>
          </w:tcPr>
          <w:p w14:paraId="0DE4DD31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vAlign w:val="center"/>
          </w:tcPr>
          <w:p w14:paraId="20065C85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0AE63697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FEEB044" w14:textId="78DD7561" w:rsidR="008A46A9" w:rsidRDefault="008A46A9" w:rsidP="008A46A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62ED1AE9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tcBorders>
              <w:bottom w:val="single" w:sz="4" w:space="0" w:color="auto"/>
            </w:tcBorders>
            <w:vAlign w:val="center"/>
          </w:tcPr>
          <w:p w14:paraId="3D2E404D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14:paraId="326593C7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7DE30FE8" w14:textId="77777777"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6D72B55C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1546A793" w14:textId="17025253" w:rsidR="003726CF" w:rsidRPr="003726CF" w:rsidRDefault="003726CF" w:rsidP="008A46A9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5.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52976953" w14:textId="77777777"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tcBorders>
              <w:bottom w:val="single" w:sz="4" w:space="0" w:color="auto"/>
            </w:tcBorders>
            <w:vAlign w:val="center"/>
          </w:tcPr>
          <w:p w14:paraId="15B07477" w14:textId="77777777"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14:paraId="2D70AE82" w14:textId="77777777"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6E36A52" w14:textId="77777777"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65762438" w14:textId="77777777" w:rsidTr="002837A9">
        <w:trPr>
          <w:gridBefore w:val="1"/>
          <w:wBefore w:w="225" w:type="dxa"/>
          <w:jc w:val="center"/>
        </w:trPr>
        <w:tc>
          <w:tcPr>
            <w:tcW w:w="5804" w:type="dxa"/>
            <w:gridSpan w:val="8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0399FD" w14:textId="298F0FD4" w:rsidR="003726CF" w:rsidRPr="00D31010" w:rsidRDefault="003726CF" w:rsidP="003726CF">
            <w:pPr>
              <w:jc w:val="right"/>
              <w:rPr>
                <w:lang w:val="sr-Latn-CS"/>
              </w:rPr>
            </w:pPr>
            <w:r w:rsidRPr="00902AAE">
              <w:rPr>
                <w:b/>
                <w:lang w:val="sr-Latn-RS"/>
              </w:rPr>
              <w:t>UKUPNO</w:t>
            </w:r>
            <w:r w:rsidRPr="00902AAE">
              <w:rPr>
                <w:b/>
                <w:lang w:val="sr-Cyrl-RS"/>
              </w:rPr>
              <w:t>:</w:t>
            </w: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14:paraId="1A378017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E39AB86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2837A9" w14:paraId="3D5E60B9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1B5F9831" w14:textId="34945771" w:rsidR="003726CF" w:rsidRPr="003726CF" w:rsidRDefault="003726CF" w:rsidP="003726CF">
            <w:pPr>
              <w:rPr>
                <w:b/>
                <w:bCs/>
                <w:lang w:val="sr-Latn-CS"/>
              </w:rPr>
            </w:pPr>
            <w:r w:rsidRPr="003726CF">
              <w:rPr>
                <w:b/>
                <w:bCs/>
                <w:lang w:val="sr-Latn-CS"/>
              </w:rPr>
              <w:t>2.3.1. Vlastita imovina za postojeću poslovnu djelatnost:</w:t>
            </w:r>
          </w:p>
        </w:tc>
      </w:tr>
      <w:tr w:rsidR="003726CF" w:rsidRPr="00EB4EA6" w14:paraId="22E8B180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3BEC53B" w14:textId="321AA050" w:rsidR="003726CF" w:rsidRPr="003726CF" w:rsidRDefault="003726CF" w:rsidP="003726CF">
            <w:pPr>
              <w:jc w:val="center"/>
              <w:rPr>
                <w:lang w:val="sr-Latn-BA"/>
              </w:rPr>
            </w:pPr>
            <w:r w:rsidRPr="00902AAE">
              <w:rPr>
                <w:b/>
                <w:lang w:val="sr-Cyrl-RS"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14:paraId="28A1595A" w14:textId="4284DA5B" w:rsidR="003726CF" w:rsidRPr="00D31010" w:rsidRDefault="003726CF" w:rsidP="003726CF">
            <w:pPr>
              <w:jc w:val="center"/>
              <w:rPr>
                <w:lang w:val="sr-Latn-CS"/>
              </w:rPr>
            </w:pPr>
            <w:r>
              <w:rPr>
                <w:lang w:val="sr-Latn-RS"/>
              </w:rPr>
              <w:t>Opis</w:t>
            </w:r>
            <w:r>
              <w:rPr>
                <w:lang w:val="sr-Cyrl-RS"/>
              </w:rPr>
              <w:t>:</w:t>
            </w:r>
          </w:p>
        </w:tc>
        <w:tc>
          <w:tcPr>
            <w:tcW w:w="3616" w:type="dxa"/>
            <w:gridSpan w:val="7"/>
            <w:shd w:val="clear" w:color="auto" w:fill="D9D9D9" w:themeFill="background1" w:themeFillShade="D9"/>
            <w:vAlign w:val="center"/>
          </w:tcPr>
          <w:p w14:paraId="4750AA29" w14:textId="6210EE25" w:rsidR="003726CF" w:rsidRPr="00D31010" w:rsidRDefault="003726CF" w:rsidP="003726CF">
            <w:pPr>
              <w:jc w:val="center"/>
              <w:rPr>
                <w:lang w:val="sr-Latn-CS"/>
              </w:rPr>
            </w:pPr>
            <w:r>
              <w:rPr>
                <w:lang w:val="sr-Latn-RS"/>
              </w:rPr>
              <w:t>Nabavna vrijednost, i</w:t>
            </w:r>
            <w:r w:rsidRPr="00A1130D">
              <w:rPr>
                <w:lang w:val="sr-Latn-RS"/>
              </w:rPr>
              <w:t>znos (KM)</w:t>
            </w:r>
            <w:r w:rsidRPr="00A1130D">
              <w:rPr>
                <w:lang w:val="sr-Cyrl-RS"/>
              </w:rPr>
              <w:t>:</w:t>
            </w: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7C9CB56A" w14:textId="6F7C28DB" w:rsidR="003726CF" w:rsidRPr="00D31010" w:rsidRDefault="003726CF" w:rsidP="003726CF">
            <w:pPr>
              <w:jc w:val="center"/>
              <w:rPr>
                <w:lang w:val="sr-Latn-CS"/>
              </w:rPr>
            </w:pPr>
            <w:r>
              <w:rPr>
                <w:lang w:val="sr-Latn-RS"/>
              </w:rPr>
              <w:t>Izvor sredstava</w:t>
            </w:r>
            <w:r>
              <w:rPr>
                <w:lang w:val="sr-Cyrl-RS"/>
              </w:rPr>
              <w:t>:</w:t>
            </w:r>
          </w:p>
        </w:tc>
      </w:tr>
      <w:tr w:rsidR="003726CF" w:rsidRPr="00EB4EA6" w14:paraId="57E78073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14:paraId="71F19D22" w14:textId="369FA591" w:rsidR="003726CF" w:rsidRDefault="003726CF" w:rsidP="003726C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5D262320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14:paraId="7A436B11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76F67A3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12FC6F33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14:paraId="0F76CC4D" w14:textId="259F8644" w:rsidR="003726CF" w:rsidRDefault="003726CF" w:rsidP="003726C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5B88728C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14:paraId="27DE408A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45EC6C7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5EAA3D3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14:paraId="7AA2022B" w14:textId="73EEA954" w:rsidR="003726CF" w:rsidRDefault="003726CF" w:rsidP="003726C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343A1D5D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14:paraId="7838A762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07A4B5F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593E8CAC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149875A" w14:textId="25E2F86C" w:rsidR="003726CF" w:rsidRDefault="003726CF" w:rsidP="003726C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0CDA649C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14:paraId="42CB3BF5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9C80398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53F8FD19" w14:textId="77777777" w:rsidTr="002837A9">
        <w:trPr>
          <w:gridBefore w:val="1"/>
          <w:wBefore w:w="225" w:type="dxa"/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00E7C049" w14:textId="1B13B507" w:rsidR="003726CF" w:rsidRPr="003726CF" w:rsidRDefault="003726CF" w:rsidP="003726CF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lastRenderedPageBreak/>
              <w:t>5.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14:paraId="55C86439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14:paraId="0684CF97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01C97D1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D36A7" w:rsidRPr="00EB4EA6" w14:paraId="27DCB6B6" w14:textId="77777777" w:rsidTr="002837A9">
        <w:trPr>
          <w:gridBefore w:val="1"/>
          <w:wBefore w:w="225" w:type="dxa"/>
          <w:jc w:val="center"/>
        </w:trPr>
        <w:tc>
          <w:tcPr>
            <w:tcW w:w="5804" w:type="dxa"/>
            <w:gridSpan w:val="8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C8E359" w14:textId="53751961" w:rsidR="003726CF" w:rsidRPr="00902AAE" w:rsidRDefault="003726CF" w:rsidP="003726CF">
            <w:pPr>
              <w:spacing w:before="120" w:after="12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Pr="00902AAE">
              <w:rPr>
                <w:b/>
                <w:lang w:val="sr-Cyrl-RS"/>
              </w:rPr>
              <w:t>:</w:t>
            </w: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14:paraId="01C6926C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9EBD87B" w14:textId="77777777"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14:paraId="73AEECB4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595A2E4C" w14:textId="675EBCF5" w:rsidR="003726CF" w:rsidRPr="004A3E8E" w:rsidRDefault="003726CF" w:rsidP="003726CF">
            <w:pPr>
              <w:spacing w:before="60" w:after="60"/>
              <w:rPr>
                <w:b/>
                <w:lang w:val="sr-Cyrl-RS"/>
              </w:rPr>
            </w:pPr>
            <w:r w:rsidRPr="004A3E8E">
              <w:rPr>
                <w:b/>
                <w:lang w:val="sr-Latn-CS"/>
              </w:rPr>
              <w:t>2.4</w:t>
            </w:r>
            <w:r w:rsidRPr="004A3E8E">
              <w:rPr>
                <w:b/>
                <w:lang w:val="sr-Cyrl-RS"/>
              </w:rPr>
              <w:t>.</w:t>
            </w:r>
            <w:r w:rsidRPr="004A3E8E">
              <w:rPr>
                <w:b/>
                <w:lang w:val="sr-Latn-CS"/>
              </w:rPr>
              <w:t xml:space="preserve"> Broj zaposlenih</w:t>
            </w:r>
            <w:r>
              <w:rPr>
                <w:b/>
                <w:lang w:val="sr-Latn-CS"/>
              </w:rPr>
              <w:t>/radno angažovanih</w:t>
            </w:r>
            <w:r w:rsidRPr="004A3E8E">
              <w:rPr>
                <w:b/>
                <w:lang w:val="sr-Cyrl-RS"/>
              </w:rPr>
              <w:t>:</w:t>
            </w:r>
          </w:p>
        </w:tc>
      </w:tr>
      <w:tr w:rsidR="003D36A7" w:rsidRPr="00EB4EA6" w14:paraId="52967340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63D73844" w14:textId="7906050F" w:rsidR="003D36A7" w:rsidRPr="004A3E8E" w:rsidRDefault="003D36A7" w:rsidP="003726CF">
            <w:pPr>
              <w:spacing w:before="60" w:after="60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2.4.1. Trenutno zaposleni</w:t>
            </w:r>
          </w:p>
        </w:tc>
      </w:tr>
      <w:tr w:rsidR="003D36A7" w:rsidRPr="00EB4EA6" w14:paraId="2B7AB34E" w14:textId="77777777" w:rsidTr="002837A9">
        <w:trPr>
          <w:gridBefore w:val="1"/>
          <w:wBefore w:w="225" w:type="dxa"/>
          <w:trHeight w:val="732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6A29BE6F" w14:textId="7C3A3738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9D70" w14:textId="61463F1C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Vrsta zanimanja (kvalifikacija):</w:t>
            </w: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A7DB" w14:textId="3C4C96E9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Radno vrijeme:</w:t>
            </w: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520D" w14:textId="2586B7F9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Iznos bruto mjesečne naknade u (KM):</w:t>
            </w: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D67A03B" w14:textId="707256F1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Izvor sredstava:</w:t>
            </w:r>
          </w:p>
        </w:tc>
      </w:tr>
      <w:tr w:rsidR="003D36A7" w:rsidRPr="00EB4EA6" w14:paraId="7010D91B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10F9982" w14:textId="2AFCCFF5" w:rsidR="003D36A7" w:rsidRDefault="003D36A7" w:rsidP="003726CF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1.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FF7E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7ADD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2DF3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4CD3AFEC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14:paraId="0F2E2455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65BBDC4D" w14:textId="61637ECD" w:rsidR="003D36A7" w:rsidRDefault="003D36A7" w:rsidP="003726CF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2.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6387" w14:textId="14B7AEDC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A0D8" w14:textId="0DF7BFF2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2A58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62A5D6CB" w14:textId="51AAD402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14:paraId="3C9005C5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699DD47" w14:textId="6303F576" w:rsidR="003D36A7" w:rsidRDefault="003D36A7" w:rsidP="003726CF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3.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D7DD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28C7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3EEB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0E67BB7B" w14:textId="77777777"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</w:tr>
      <w:tr w:rsidR="003726CF" w:rsidRPr="00EB4EA6" w14:paraId="70F95F01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</w:tcPr>
          <w:p w14:paraId="18BBA017" w14:textId="225BCFB6" w:rsidR="003726CF" w:rsidRPr="003D36A7" w:rsidRDefault="003D36A7" w:rsidP="003726CF">
            <w:pPr>
              <w:spacing w:before="120" w:after="120"/>
              <w:rPr>
                <w:b/>
                <w:bCs/>
                <w:lang w:val="sr-Latn-CS"/>
              </w:rPr>
            </w:pPr>
            <w:r w:rsidRPr="003D36A7">
              <w:rPr>
                <w:b/>
                <w:bCs/>
                <w:lang w:val="sr-Latn-CS"/>
              </w:rPr>
              <w:t xml:space="preserve">2.4.2. </w:t>
            </w:r>
            <w:r w:rsidR="003726CF" w:rsidRPr="003D36A7">
              <w:rPr>
                <w:b/>
                <w:bCs/>
                <w:lang w:val="sr-Latn-CS"/>
              </w:rPr>
              <w:t xml:space="preserve">Planirana proizvodnja (ili usluga) uposliće / radno angažovati)  _________ nezaposlenih lica. </w:t>
            </w:r>
          </w:p>
        </w:tc>
      </w:tr>
      <w:tr w:rsidR="00583FC3" w:rsidRPr="00EB4EA6" w14:paraId="096E7674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4E766F5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FF69" w14:textId="3AFE1583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Vrsta zanimanja (kvalifikacija):</w:t>
            </w: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AAD9" w14:textId="408C28B8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Radno vrijeme:</w:t>
            </w: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50FD" w14:textId="79B7E34E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 w:rsidRPr="003D36A7">
              <w:rPr>
                <w:sz w:val="20"/>
                <w:szCs w:val="20"/>
                <w:lang w:val="sr-Latn-CS"/>
              </w:rPr>
              <w:t>Planirani iznos bruto mjesečne naknade u (KM):</w:t>
            </w: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C1CD6EF" w14:textId="7601EB4F"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Izvor sredstava:</w:t>
            </w:r>
          </w:p>
        </w:tc>
      </w:tr>
      <w:tr w:rsidR="003D36A7" w:rsidRPr="00EB4EA6" w14:paraId="10C8438F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4D8CEC34" w14:textId="6A25DC50" w:rsidR="003D36A7" w:rsidRDefault="003D36A7" w:rsidP="003D36A7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1.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64A1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30E2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1103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6E881CC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14:paraId="37CDA440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436A4BB" w14:textId="4981C633" w:rsidR="003D36A7" w:rsidRDefault="003D36A7" w:rsidP="003D36A7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2.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52A8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BDC4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CDAA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FD3B4D8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14:paraId="30E99D72" w14:textId="77777777" w:rsidTr="002837A9"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398D8B7C" w14:textId="129D63E7" w:rsidR="003D36A7" w:rsidRDefault="003D36A7" w:rsidP="003D36A7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3.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F515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E2BA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A09C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019E4C81" w14:textId="77777777"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2837A9" w14:paraId="11709D87" w14:textId="77777777" w:rsidTr="002837A9"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29BEA299" w14:textId="0CE0FE84" w:rsidR="003D36A7" w:rsidRPr="004A3E8E" w:rsidRDefault="003D36A7" w:rsidP="003D36A7">
            <w:pPr>
              <w:spacing w:before="60" w:after="60"/>
              <w:rPr>
                <w:b/>
                <w:lang w:val="sr-Latn-CS"/>
              </w:rPr>
            </w:pPr>
            <w:r w:rsidRPr="004A3E8E">
              <w:rPr>
                <w:b/>
                <w:lang w:val="sr-Latn-CS"/>
              </w:rPr>
              <w:t>2.5</w:t>
            </w:r>
            <w:r>
              <w:rPr>
                <w:b/>
                <w:lang w:val="sr-Latn-CS"/>
              </w:rPr>
              <w:t>.</w:t>
            </w:r>
            <w:r w:rsidRPr="004A3E8E">
              <w:rPr>
                <w:b/>
                <w:lang w:val="sr-Latn-CS"/>
              </w:rPr>
              <w:t xml:space="preserve"> Promocija – reklamiranje /in</w:t>
            </w:r>
            <w:r>
              <w:rPr>
                <w:b/>
                <w:lang w:val="sr-Latn-CS"/>
              </w:rPr>
              <w:t>formisanje i privlačenje kupaca/korisnika usluga?</w:t>
            </w:r>
          </w:p>
        </w:tc>
      </w:tr>
      <w:tr w:rsidR="003D36A7" w:rsidRPr="00CA7F91" w14:paraId="590ECCAE" w14:textId="77777777" w:rsidTr="002837A9">
        <w:trPr>
          <w:gridBefore w:val="1"/>
          <w:wBefore w:w="225" w:type="dxa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85804A2" w14:textId="54A29BC1" w:rsidR="003D36A7" w:rsidRPr="00CA7F91" w:rsidRDefault="003D36A7" w:rsidP="003D36A7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Tip oglašavanja (mjesto, vrsta oglasa, način i broj oglašavanja)</w:t>
            </w:r>
            <w:r w:rsidRPr="00CA7F91">
              <w:rPr>
                <w:lang w:val="sr-Cyrl-RS"/>
              </w:rPr>
              <w:t>:</w:t>
            </w:r>
          </w:p>
        </w:tc>
        <w:tc>
          <w:tcPr>
            <w:tcW w:w="3122" w:type="dxa"/>
            <w:gridSpan w:val="5"/>
            <w:shd w:val="clear" w:color="auto" w:fill="auto"/>
            <w:vAlign w:val="center"/>
          </w:tcPr>
          <w:p w14:paraId="53B6845B" w14:textId="427B31D2" w:rsidR="003D36A7" w:rsidRPr="00CA7F91" w:rsidRDefault="003D36A7" w:rsidP="003D36A7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Detalji</w:t>
            </w:r>
            <w:r w:rsidRPr="00CA7F91">
              <w:rPr>
                <w:lang w:val="sr-Cyrl-RS"/>
              </w:rPr>
              <w:t>:</w:t>
            </w: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14:paraId="1C00782B" w14:textId="243FEE9F" w:rsidR="003D36A7" w:rsidRPr="00CA7F91" w:rsidRDefault="003D36A7" w:rsidP="003D36A7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Trošak</w:t>
            </w:r>
            <w:r w:rsidRPr="00CA7F91">
              <w:rPr>
                <w:lang w:val="sr-Cyrl-RS"/>
              </w:rPr>
              <w:t>:</w:t>
            </w:r>
          </w:p>
        </w:tc>
      </w:tr>
      <w:tr w:rsidR="003D36A7" w:rsidRPr="00EB4EA6" w14:paraId="2DC0BBDC" w14:textId="77777777" w:rsidTr="002837A9">
        <w:trPr>
          <w:gridBefore w:val="1"/>
          <w:wBefore w:w="225" w:type="dxa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</w:tcPr>
          <w:p w14:paraId="27CF1EDB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</w:tcPr>
          <w:p w14:paraId="4FDF83C3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</w:tcPr>
          <w:p w14:paraId="4CCE9F43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14:paraId="70087F18" w14:textId="77777777" w:rsidTr="002837A9">
        <w:trPr>
          <w:gridBefore w:val="1"/>
          <w:wBefore w:w="225" w:type="dxa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</w:tcPr>
          <w:p w14:paraId="55F3BDB0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</w:tcPr>
          <w:p w14:paraId="02C0EFD1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</w:tcPr>
          <w:p w14:paraId="3EBCE776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14:paraId="193310B3" w14:textId="77777777" w:rsidTr="002837A9">
        <w:trPr>
          <w:gridBefore w:val="1"/>
          <w:wBefore w:w="225" w:type="dxa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</w:tcPr>
          <w:p w14:paraId="1100BBC6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</w:tcPr>
          <w:p w14:paraId="64305EBD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</w:tcPr>
          <w:p w14:paraId="2EAF6143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14:paraId="1FF2D213" w14:textId="77777777" w:rsidTr="002837A9">
        <w:trPr>
          <w:gridBefore w:val="1"/>
          <w:wBefore w:w="225" w:type="dxa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14:paraId="57144FD5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  <w:tcBorders>
              <w:bottom w:val="single" w:sz="4" w:space="0" w:color="auto"/>
            </w:tcBorders>
          </w:tcPr>
          <w:p w14:paraId="4147900C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</w:tcPr>
          <w:p w14:paraId="716DE4E3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14:paraId="19A64709" w14:textId="77777777" w:rsidTr="002837A9">
        <w:trPr>
          <w:gridBefore w:val="1"/>
          <w:wBefore w:w="225" w:type="dxa"/>
          <w:trHeight w:val="449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14:paraId="4171F540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  <w:tcBorders>
              <w:bottom w:val="single" w:sz="4" w:space="0" w:color="auto"/>
            </w:tcBorders>
          </w:tcPr>
          <w:p w14:paraId="4BDA63A1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</w:tcPr>
          <w:p w14:paraId="142CE6FD" w14:textId="77777777"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DF6B5E" w14:paraId="3F4E1D74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shd w:val="pct20" w:color="auto" w:fill="auto"/>
          </w:tcPr>
          <w:p w14:paraId="3934F2A9" w14:textId="22910FA3" w:rsidR="003D36A7" w:rsidRPr="004A3E8E" w:rsidRDefault="003D36A7" w:rsidP="003D36A7">
            <w:pPr>
              <w:spacing w:before="60" w:after="60"/>
              <w:rPr>
                <w:b/>
                <w:lang w:val="sr-Latn-RS"/>
              </w:rPr>
            </w:pPr>
            <w:r>
              <w:rPr>
                <w:b/>
              </w:rPr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 w:rsidRPr="004A3E8E">
              <w:rPr>
                <w:b/>
              </w:rPr>
              <w:t xml:space="preserve"> </w:t>
            </w:r>
            <w:r w:rsidRPr="004A3E8E">
              <w:rPr>
                <w:b/>
                <w:bCs/>
                <w:lang w:val="sr-Latn-RS"/>
              </w:rPr>
              <w:t>Kanali distribucije?</w:t>
            </w:r>
          </w:p>
        </w:tc>
      </w:tr>
      <w:tr w:rsidR="00583FC3" w:rsidRPr="00DF6B5E" w14:paraId="59185162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664902" w14:textId="31AFCDDD" w:rsidR="00583FC3" w:rsidRPr="00583FC3" w:rsidRDefault="00583FC3" w:rsidP="00583FC3">
            <w:pPr>
              <w:jc w:val="center"/>
              <w:rPr>
                <w:rFonts w:cstheme="minorHAnsi"/>
                <w:lang w:val="sr-Latn-BA"/>
              </w:rPr>
            </w:pPr>
            <w:r w:rsidRPr="00583FC3">
              <w:rPr>
                <w:rFonts w:cstheme="minorHAnsi"/>
                <w:lang w:val="sr-Latn-BA"/>
              </w:rPr>
              <w:t>Kanali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617B3" w14:textId="6E56A0B7" w:rsidR="00583FC3" w:rsidRPr="00583FC3" w:rsidRDefault="00583FC3" w:rsidP="00583FC3">
            <w:pPr>
              <w:jc w:val="center"/>
              <w:rPr>
                <w:rFonts w:cstheme="minorHAnsi"/>
                <w:lang w:val="sr-Latn-BA"/>
              </w:rPr>
            </w:pPr>
            <w:r w:rsidRPr="00583FC3">
              <w:rPr>
                <w:rFonts w:cstheme="minorHAnsi"/>
                <w:lang w:val="sr-Latn-BA"/>
              </w:rPr>
              <w:t>Detalji:</w:t>
            </w: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209A1" w14:textId="40386E2D" w:rsidR="00583FC3" w:rsidRPr="00583FC3" w:rsidRDefault="00583FC3" w:rsidP="00583FC3">
            <w:pPr>
              <w:jc w:val="center"/>
              <w:rPr>
                <w:rFonts w:cstheme="minorHAnsi"/>
                <w:lang w:val="sr-Latn-BA"/>
              </w:rPr>
            </w:pPr>
            <w:r w:rsidRPr="00583FC3">
              <w:rPr>
                <w:rFonts w:cstheme="minorHAnsi"/>
                <w:lang w:val="sr-Latn-BA"/>
              </w:rPr>
              <w:t>Trošak:</w:t>
            </w:r>
          </w:p>
        </w:tc>
      </w:tr>
      <w:tr w:rsidR="00583FC3" w:rsidRPr="00DF6B5E" w14:paraId="68348B80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1F9340F4" w14:textId="0262979D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  <w:r>
              <w:rPr>
                <w:rFonts w:cstheme="minorHAnsi"/>
                <w:lang w:val="sr-Latn-BA"/>
              </w:rPr>
              <w:t>Vlastiti kanali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6F2FA036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11223414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358E3F0E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42CA01CE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5AB41AEB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4A799677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1E84FA1B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759D3AE5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2BE95C80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328E7756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47F97302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7D5E8882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2EA7D0FF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7709A485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3D7F7B27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6A2B3DD8" w14:textId="090EB6B6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  <w:r>
              <w:rPr>
                <w:rFonts w:cstheme="minorHAnsi"/>
                <w:lang w:val="sr-Latn-BA"/>
              </w:rPr>
              <w:t>Izgradnja novih kanala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17F08367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00EDCA88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5781A092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446751A9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4AB48D7F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0BA51775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1AB11161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4D9F5082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73E0686F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03136908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36CF5518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0E61CD13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5904FE7C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2FA3B7CF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0509AA9D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6AECD4C1" w14:textId="16907480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  <w:r>
              <w:rPr>
                <w:rFonts w:cstheme="minorHAnsi"/>
                <w:lang w:val="sr-Latn-BA"/>
              </w:rPr>
              <w:t>Korištenje postojećih kanala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1AAAD14C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262C1AB7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2F54EA66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48EAFC75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79E3E5DF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36F6A641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0020F147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45EF9541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133DCABD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44976C42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225D7DAF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14:paraId="6E337821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14:paraId="47946AF2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23D7A18E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14:paraId="1A5D596F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423"/>
          <w:jc w:val="center"/>
        </w:trPr>
        <w:tc>
          <w:tcPr>
            <w:tcW w:w="6885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434A0C" w14:textId="07A7B584" w:rsidR="00583FC3" w:rsidRPr="00583FC3" w:rsidRDefault="00583FC3" w:rsidP="00583FC3">
            <w:pPr>
              <w:jc w:val="right"/>
              <w:rPr>
                <w:rFonts w:cstheme="minorHAnsi"/>
                <w:b/>
                <w:bCs/>
                <w:lang w:val="sr-Latn-BA"/>
              </w:rPr>
            </w:pPr>
            <w:r w:rsidRPr="00583FC3">
              <w:rPr>
                <w:rFonts w:cstheme="minorHAnsi"/>
                <w:b/>
                <w:bCs/>
                <w:lang w:val="sr-Latn-BA"/>
              </w:rPr>
              <w:t>UKUPNO:</w:t>
            </w: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14:paraId="177C65E2" w14:textId="77777777"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3D36A7" w:rsidRPr="00DF6B5E" w14:paraId="2C4433B5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0FCFA6F1" w14:textId="4BAECBB3" w:rsidR="003D36A7" w:rsidRPr="00DF6B5E" w:rsidRDefault="003D36A7" w:rsidP="003D36A7">
            <w:pPr>
              <w:spacing w:before="60" w:after="60" w:line="240" w:lineRule="auto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</w:rPr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 w:rsidRPr="004A3E8E">
              <w:rPr>
                <w:b/>
              </w:rPr>
              <w:t xml:space="preserve"> </w:t>
            </w:r>
            <w:r>
              <w:rPr>
                <w:b/>
                <w:bCs/>
                <w:lang w:val="sr-Latn-RS"/>
              </w:rPr>
              <w:t>Plan obezbeđenja sredstava</w:t>
            </w:r>
            <w:r w:rsidRPr="004A3E8E">
              <w:rPr>
                <w:b/>
                <w:bCs/>
                <w:lang w:val="sr-Latn-RS"/>
              </w:rPr>
              <w:t>?</w:t>
            </w:r>
          </w:p>
        </w:tc>
      </w:tr>
      <w:tr w:rsidR="003D36A7" w:rsidRPr="00DF6B5E" w14:paraId="4B37F4AA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69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4F807D85" w14:textId="77777777" w:rsidR="003D36A7" w:rsidRPr="00DF6B5E" w:rsidRDefault="003D36A7" w:rsidP="003D36A7">
            <w:pPr>
              <w:rPr>
                <w:rFonts w:ascii="Arial" w:hAnsi="Arial" w:cs="Arial"/>
                <w:lang w:val="sr-Cyrl-RS"/>
              </w:rPr>
            </w:pPr>
          </w:p>
        </w:tc>
        <w:tc>
          <w:tcPr>
            <w:tcW w:w="3758" w:type="dxa"/>
            <w:gridSpan w:val="4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0F5C3E32" w14:textId="383A8C92" w:rsidR="003D36A7" w:rsidRPr="00F263FC" w:rsidRDefault="003D36A7" w:rsidP="003D36A7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>Izvori finansiranja</w:t>
            </w:r>
          </w:p>
        </w:tc>
        <w:tc>
          <w:tcPr>
            <w:tcW w:w="2944" w:type="dxa"/>
            <w:gridSpan w:val="7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60CAC6B3" w14:textId="2DF2CB5B" w:rsidR="003D36A7" w:rsidRPr="00F263FC" w:rsidRDefault="003D36A7" w:rsidP="003D36A7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>Iznosi u konvertibilnim markama</w:t>
            </w:r>
          </w:p>
        </w:tc>
        <w:tc>
          <w:tcPr>
            <w:tcW w:w="1784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5E35A641" w14:textId="237659A7" w:rsidR="003D36A7" w:rsidRPr="00DF6B5E" w:rsidRDefault="003D36A7" w:rsidP="003D36A7">
            <w:pPr>
              <w:spacing w:before="60" w:after="60" w:line="240" w:lineRule="auto"/>
              <w:rPr>
                <w:lang w:val="sr-Cyrl-RS"/>
              </w:rPr>
            </w:pPr>
            <w:r>
              <w:rPr>
                <w:lang w:val="sr-Cyrl-RS"/>
              </w:rPr>
              <w:t>% učešća</w:t>
            </w:r>
          </w:p>
        </w:tc>
      </w:tr>
      <w:tr w:rsidR="003D36A7" w:rsidRPr="00DF6B5E" w14:paraId="5E8B9F67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694" w:type="dxa"/>
            <w:gridSpan w:val="2"/>
          </w:tcPr>
          <w:p w14:paraId="3CB1EA8F" w14:textId="77777777" w:rsidR="003D36A7" w:rsidRPr="00DF6B5E" w:rsidRDefault="003D36A7" w:rsidP="003D36A7">
            <w:pPr>
              <w:rPr>
                <w:lang w:val="sr-Cyrl-RS"/>
              </w:rPr>
            </w:pPr>
            <w:r w:rsidRPr="00DF6B5E">
              <w:rPr>
                <w:lang w:val="sr-Cyrl-RS"/>
              </w:rPr>
              <w:t>1.</w:t>
            </w:r>
          </w:p>
        </w:tc>
        <w:tc>
          <w:tcPr>
            <w:tcW w:w="3758" w:type="dxa"/>
            <w:gridSpan w:val="4"/>
          </w:tcPr>
          <w:p w14:paraId="108050C3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2944" w:type="dxa"/>
            <w:gridSpan w:val="7"/>
          </w:tcPr>
          <w:p w14:paraId="25A6F007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1784" w:type="dxa"/>
            <w:gridSpan w:val="3"/>
          </w:tcPr>
          <w:p w14:paraId="1053164F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3D36A7" w:rsidRPr="00DF6B5E" w14:paraId="03F517AA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56"/>
          <w:jc w:val="center"/>
        </w:trPr>
        <w:tc>
          <w:tcPr>
            <w:tcW w:w="694" w:type="dxa"/>
            <w:gridSpan w:val="2"/>
          </w:tcPr>
          <w:p w14:paraId="2D6F0FEE" w14:textId="77777777" w:rsidR="003D36A7" w:rsidRPr="00DF6B5E" w:rsidRDefault="003D36A7" w:rsidP="003D36A7">
            <w:pPr>
              <w:rPr>
                <w:lang w:val="sr-Cyrl-RS"/>
              </w:rPr>
            </w:pPr>
            <w:r w:rsidRPr="00DF6B5E">
              <w:rPr>
                <w:lang w:val="sr-Cyrl-RS"/>
              </w:rPr>
              <w:t>2.</w:t>
            </w:r>
          </w:p>
        </w:tc>
        <w:tc>
          <w:tcPr>
            <w:tcW w:w="3758" w:type="dxa"/>
            <w:gridSpan w:val="4"/>
          </w:tcPr>
          <w:p w14:paraId="18C2EB50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2944" w:type="dxa"/>
            <w:gridSpan w:val="7"/>
          </w:tcPr>
          <w:p w14:paraId="08CA2B57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1784" w:type="dxa"/>
            <w:gridSpan w:val="3"/>
          </w:tcPr>
          <w:p w14:paraId="4EED62D3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3D36A7" w:rsidRPr="00DF6B5E" w14:paraId="709377FA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694" w:type="dxa"/>
            <w:gridSpan w:val="2"/>
          </w:tcPr>
          <w:p w14:paraId="6C999485" w14:textId="77777777" w:rsidR="003D36A7" w:rsidRPr="00DF6B5E" w:rsidRDefault="003D36A7" w:rsidP="003D36A7">
            <w:pPr>
              <w:rPr>
                <w:lang w:val="sr-Cyrl-RS"/>
              </w:rPr>
            </w:pPr>
            <w:r w:rsidRPr="00DF6B5E">
              <w:rPr>
                <w:lang w:val="sr-Cyrl-RS"/>
              </w:rPr>
              <w:t>3.</w:t>
            </w:r>
          </w:p>
        </w:tc>
        <w:tc>
          <w:tcPr>
            <w:tcW w:w="3758" w:type="dxa"/>
            <w:gridSpan w:val="4"/>
          </w:tcPr>
          <w:p w14:paraId="5AE3A242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2944" w:type="dxa"/>
            <w:gridSpan w:val="7"/>
          </w:tcPr>
          <w:p w14:paraId="69D4A633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1784" w:type="dxa"/>
            <w:gridSpan w:val="3"/>
          </w:tcPr>
          <w:p w14:paraId="1DF8E5C5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3D36A7" w:rsidRPr="00DF6B5E" w14:paraId="507BE8C7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694" w:type="dxa"/>
            <w:gridSpan w:val="2"/>
          </w:tcPr>
          <w:p w14:paraId="646EA19D" w14:textId="7928F8A4" w:rsidR="003D36A7" w:rsidRPr="004A3E8E" w:rsidRDefault="003D36A7" w:rsidP="003D36A7">
            <w:pPr>
              <w:rPr>
                <w:rFonts w:ascii="Arial" w:hAnsi="Arial" w:cs="Arial"/>
                <w:lang w:val="sr-Latn-RS"/>
              </w:rPr>
            </w:pPr>
            <w:r>
              <w:rPr>
                <w:rFonts w:ascii="Arial" w:hAnsi="Arial" w:cs="Arial"/>
                <w:lang w:val="sr-Latn-RS"/>
              </w:rPr>
              <w:t>4.</w:t>
            </w:r>
          </w:p>
        </w:tc>
        <w:tc>
          <w:tcPr>
            <w:tcW w:w="3758" w:type="dxa"/>
            <w:gridSpan w:val="4"/>
          </w:tcPr>
          <w:p w14:paraId="033ADE2E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2944" w:type="dxa"/>
            <w:gridSpan w:val="7"/>
          </w:tcPr>
          <w:p w14:paraId="046A2B89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1784" w:type="dxa"/>
            <w:gridSpan w:val="3"/>
          </w:tcPr>
          <w:p w14:paraId="7814C950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3D36A7" w:rsidRPr="00DF6B5E" w14:paraId="689911F5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4452" w:type="dxa"/>
            <w:gridSpan w:val="6"/>
            <w:shd w:val="clear" w:color="auto" w:fill="D9D9D9" w:themeFill="background1" w:themeFillShade="D9"/>
          </w:tcPr>
          <w:p w14:paraId="3C9E0C69" w14:textId="78168137" w:rsidR="003D36A7" w:rsidRPr="00902AAE" w:rsidRDefault="003D36A7" w:rsidP="003D36A7">
            <w:pPr>
              <w:spacing w:before="60" w:after="6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Pr="00902AAE">
              <w:rPr>
                <w:b/>
                <w:lang w:val="sr-Cyrl-RS"/>
              </w:rPr>
              <w:t>:</w:t>
            </w:r>
          </w:p>
        </w:tc>
        <w:tc>
          <w:tcPr>
            <w:tcW w:w="2944" w:type="dxa"/>
            <w:gridSpan w:val="7"/>
          </w:tcPr>
          <w:p w14:paraId="164EE420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  <w:tc>
          <w:tcPr>
            <w:tcW w:w="1784" w:type="dxa"/>
            <w:gridSpan w:val="3"/>
          </w:tcPr>
          <w:p w14:paraId="6B925A24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3D36A7" w:rsidRPr="002837A9" w14:paraId="2D689E2B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shd w:val="pct20" w:color="auto" w:fill="auto"/>
          </w:tcPr>
          <w:p w14:paraId="5352E002" w14:textId="59620445" w:rsidR="003D36A7" w:rsidRPr="00F263FC" w:rsidRDefault="003D36A7" w:rsidP="003D36A7">
            <w:pPr>
              <w:spacing w:before="60" w:after="60"/>
              <w:rPr>
                <w:b/>
                <w:lang w:val="sr-Latn-RS"/>
              </w:rPr>
            </w:pPr>
            <w:r w:rsidRPr="00F263FC">
              <w:rPr>
                <w:b/>
                <w:lang w:val="sr-Cyrl-RS"/>
              </w:rPr>
              <w:t>2.7</w:t>
            </w:r>
            <w:r w:rsidRPr="00F263FC">
              <w:rPr>
                <w:b/>
                <w:lang w:val="sr-Latn-RS"/>
              </w:rPr>
              <w:t>.</w:t>
            </w:r>
            <w:r w:rsidRPr="00F263FC">
              <w:rPr>
                <w:b/>
                <w:lang w:val="sr-Cyrl-RS"/>
              </w:rPr>
              <w:t xml:space="preserve"> </w:t>
            </w:r>
            <w:r w:rsidRPr="00F263FC">
              <w:rPr>
                <w:b/>
                <w:lang w:val="sr-Latn-RS"/>
              </w:rPr>
              <w:t>Planirana operativna strategija?</w:t>
            </w:r>
            <w:r>
              <w:rPr>
                <w:b/>
                <w:lang w:val="sr-Latn-RS"/>
              </w:rPr>
              <w:t xml:space="preserve"> (proizvodna i prodajna)</w:t>
            </w:r>
          </w:p>
        </w:tc>
      </w:tr>
      <w:tr w:rsidR="003D36A7" w:rsidRPr="002837A9" w14:paraId="075558C7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9180" w:type="dxa"/>
            <w:gridSpan w:val="16"/>
            <w:tcBorders>
              <w:bottom w:val="single" w:sz="4" w:space="0" w:color="auto"/>
            </w:tcBorders>
          </w:tcPr>
          <w:p w14:paraId="14128D49" w14:textId="39370AB7" w:rsidR="003D36A7" w:rsidRPr="00945CE2" w:rsidRDefault="003D36A7" w:rsidP="003D36A7">
            <w:pPr>
              <w:rPr>
                <w:lang w:val="sr-Latn-BA"/>
              </w:rPr>
            </w:pPr>
            <w:r>
              <w:rPr>
                <w:lang w:val="sr-Latn-BA"/>
              </w:rPr>
              <w:t>Proizvodna (kratkoročni/dugoročni ciljevi, proces proizvodnje, lanac snadbijevanja repromaterijalom, kontrola kvaliteta,...):</w:t>
            </w:r>
          </w:p>
          <w:p w14:paraId="77F05820" w14:textId="77777777" w:rsidR="003D36A7" w:rsidRDefault="003D36A7" w:rsidP="003D36A7">
            <w:pPr>
              <w:rPr>
                <w:lang w:val="bs-Latn-BA"/>
              </w:rPr>
            </w:pPr>
          </w:p>
          <w:p w14:paraId="568133C0" w14:textId="77777777" w:rsidR="003D36A7" w:rsidRDefault="003D36A7" w:rsidP="003D36A7">
            <w:pPr>
              <w:rPr>
                <w:lang w:val="bs-Latn-BA"/>
              </w:rPr>
            </w:pPr>
          </w:p>
          <w:p w14:paraId="587E18D4" w14:textId="77777777" w:rsidR="003D36A7" w:rsidRPr="00DF6B5E" w:rsidRDefault="003D36A7" w:rsidP="003D36A7">
            <w:pPr>
              <w:rPr>
                <w:lang w:val="sr-Cyrl-RS"/>
              </w:rPr>
            </w:pPr>
          </w:p>
          <w:p w14:paraId="46B7DE2C" w14:textId="77777777" w:rsidR="003D36A7" w:rsidRDefault="003D36A7" w:rsidP="003D36A7">
            <w:pPr>
              <w:rPr>
                <w:lang w:val="sr-Latn-BA"/>
              </w:rPr>
            </w:pPr>
          </w:p>
          <w:p w14:paraId="6602772C" w14:textId="77777777" w:rsidR="003D36A7" w:rsidRDefault="003D36A7" w:rsidP="003D36A7">
            <w:pPr>
              <w:rPr>
                <w:lang w:val="sr-Latn-BA"/>
              </w:rPr>
            </w:pPr>
          </w:p>
          <w:p w14:paraId="0C86EA5F" w14:textId="77777777" w:rsidR="003D36A7" w:rsidRDefault="003D36A7" w:rsidP="003D36A7">
            <w:pPr>
              <w:rPr>
                <w:lang w:val="sr-Latn-BA"/>
              </w:rPr>
            </w:pPr>
          </w:p>
          <w:p w14:paraId="599E6063" w14:textId="77777777" w:rsidR="003D36A7" w:rsidRPr="00945CE2" w:rsidRDefault="003D36A7" w:rsidP="003D36A7">
            <w:pPr>
              <w:rPr>
                <w:lang w:val="sr-Latn-BA"/>
              </w:rPr>
            </w:pPr>
          </w:p>
          <w:p w14:paraId="26C2D44E" w14:textId="77777777" w:rsidR="003D36A7" w:rsidRPr="00DF6B5E" w:rsidRDefault="003D36A7" w:rsidP="003D36A7">
            <w:pPr>
              <w:rPr>
                <w:lang w:val="sr-Cyrl-RS"/>
              </w:rPr>
            </w:pPr>
          </w:p>
          <w:p w14:paraId="1B578350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3D36A7" w:rsidRPr="002837A9" w14:paraId="19C3636D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9180" w:type="dxa"/>
            <w:gridSpan w:val="16"/>
            <w:tcBorders>
              <w:bottom w:val="double" w:sz="4" w:space="0" w:color="auto"/>
            </w:tcBorders>
          </w:tcPr>
          <w:p w14:paraId="29CC4F4A" w14:textId="6050098E" w:rsidR="003D36A7" w:rsidRDefault="003D36A7" w:rsidP="003D36A7">
            <w:pPr>
              <w:rPr>
                <w:lang w:val="sr-Latn-BA"/>
              </w:rPr>
            </w:pPr>
            <w:r>
              <w:rPr>
                <w:lang w:val="sr-Latn-BA"/>
              </w:rPr>
              <w:lastRenderedPageBreak/>
              <w:t xml:space="preserve">Prodajna (pozicioniranje na tržištu, ciljni kupci/korisnici usluga, formiranje cijena, promocija i marketing, logistika i distribucija,...): </w:t>
            </w:r>
          </w:p>
          <w:p w14:paraId="17D0720C" w14:textId="77777777" w:rsidR="003D36A7" w:rsidRDefault="003D36A7" w:rsidP="003D36A7">
            <w:pPr>
              <w:rPr>
                <w:lang w:val="sr-Latn-BA"/>
              </w:rPr>
            </w:pPr>
          </w:p>
          <w:p w14:paraId="3D82CCDE" w14:textId="77777777" w:rsidR="003D36A7" w:rsidRDefault="003D36A7" w:rsidP="003D36A7">
            <w:pPr>
              <w:rPr>
                <w:lang w:val="sr-Latn-BA"/>
              </w:rPr>
            </w:pPr>
          </w:p>
          <w:p w14:paraId="6440B7F8" w14:textId="77777777" w:rsidR="003D36A7" w:rsidRDefault="003D36A7" w:rsidP="003D36A7">
            <w:pPr>
              <w:rPr>
                <w:lang w:val="sr-Latn-BA"/>
              </w:rPr>
            </w:pPr>
          </w:p>
          <w:p w14:paraId="2CE646BC" w14:textId="77777777" w:rsidR="003D36A7" w:rsidRDefault="003D36A7" w:rsidP="003D36A7">
            <w:pPr>
              <w:rPr>
                <w:lang w:val="sr-Latn-BA"/>
              </w:rPr>
            </w:pPr>
          </w:p>
          <w:p w14:paraId="1BA0B899" w14:textId="77777777" w:rsidR="003D36A7" w:rsidRDefault="003D36A7" w:rsidP="003D36A7">
            <w:pPr>
              <w:rPr>
                <w:lang w:val="sr-Latn-BA"/>
              </w:rPr>
            </w:pPr>
          </w:p>
          <w:p w14:paraId="7B503B21" w14:textId="77777777" w:rsidR="003D36A7" w:rsidRDefault="003D36A7" w:rsidP="003D36A7">
            <w:pPr>
              <w:rPr>
                <w:lang w:val="sr-Latn-BA"/>
              </w:rPr>
            </w:pPr>
          </w:p>
          <w:p w14:paraId="2C0432B5" w14:textId="77777777" w:rsidR="003D36A7" w:rsidRDefault="003D36A7" w:rsidP="003D36A7">
            <w:pPr>
              <w:rPr>
                <w:lang w:val="sr-Latn-BA"/>
              </w:rPr>
            </w:pPr>
          </w:p>
          <w:p w14:paraId="3FFE4C56" w14:textId="77777777" w:rsidR="003D36A7" w:rsidRPr="00945CE2" w:rsidRDefault="003D36A7" w:rsidP="003D36A7">
            <w:pPr>
              <w:rPr>
                <w:lang w:val="sr-Latn-BA"/>
              </w:rPr>
            </w:pPr>
          </w:p>
        </w:tc>
      </w:tr>
      <w:tr w:rsidR="003D36A7" w:rsidRPr="00DF6B5E" w14:paraId="32D3BD14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9180" w:type="dxa"/>
            <w:gridSpan w:val="16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703B6D0F" w14:textId="4BD355A0" w:rsidR="003D36A7" w:rsidRPr="00F263FC" w:rsidRDefault="003D36A7" w:rsidP="003D36A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Latn-RS"/>
              </w:rPr>
              <w:t>EFEKTI PLANIRANOG POSLOVANJA</w:t>
            </w:r>
            <w:r w:rsidRPr="00F263FC">
              <w:rPr>
                <w:b/>
                <w:sz w:val="28"/>
                <w:szCs w:val="28"/>
                <w:lang w:val="sr-Cyrl-RS"/>
              </w:rPr>
              <w:t>:</w:t>
            </w:r>
          </w:p>
        </w:tc>
      </w:tr>
      <w:tr w:rsidR="000832A9" w:rsidRPr="00824DF3" w14:paraId="6EA0FDB3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BFBFBF" w:themeFill="background1" w:themeFillShade="BF"/>
          </w:tcPr>
          <w:p w14:paraId="28027BA0" w14:textId="3FD6F73D" w:rsidR="000832A9" w:rsidRDefault="000832A9" w:rsidP="000832A9">
            <w:pPr>
              <w:spacing w:before="60" w:after="60"/>
              <w:rPr>
                <w:lang w:val="sr-Latn-RS"/>
              </w:rPr>
            </w:pPr>
            <w:r w:rsidRPr="000832A9">
              <w:rPr>
                <w:b/>
                <w:lang w:val="sr-Latn-RS"/>
              </w:rPr>
              <w:t>3.1 Ukupan prihod:</w:t>
            </w:r>
          </w:p>
        </w:tc>
        <w:tc>
          <w:tcPr>
            <w:tcW w:w="1784" w:type="dxa"/>
            <w:gridSpan w:val="3"/>
          </w:tcPr>
          <w:p w14:paraId="024D6825" w14:textId="126592F5" w:rsidR="000832A9" w:rsidRPr="000832A9" w:rsidRDefault="000832A9" w:rsidP="000832A9">
            <w:pPr>
              <w:spacing w:before="60" w:after="60" w:line="240" w:lineRule="auto"/>
              <w:jc w:val="center"/>
              <w:rPr>
                <w:lang w:val="sr-Latn-BA"/>
              </w:rPr>
            </w:pPr>
            <w:r w:rsidRPr="000832A9">
              <w:rPr>
                <w:b/>
                <w:lang w:val="sr-Cyrl-RS"/>
              </w:rPr>
              <w:t>IZNOS U KM</w:t>
            </w:r>
          </w:p>
        </w:tc>
      </w:tr>
      <w:tr w:rsidR="003D36A7" w:rsidRPr="002837A9" w14:paraId="1CC4B5E6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</w:tcPr>
          <w:p w14:paraId="6BCB0E22" w14:textId="5750E316" w:rsidR="003D36A7" w:rsidRPr="00DF6B5E" w:rsidRDefault="003D36A7" w:rsidP="003D36A7">
            <w:pPr>
              <w:spacing w:before="60" w:after="60" w:line="240" w:lineRule="auto"/>
              <w:rPr>
                <w:lang w:val="sr-Cyrl-RS"/>
              </w:rPr>
            </w:pPr>
            <w:r>
              <w:rPr>
                <w:lang w:val="sr-Latn-RS"/>
              </w:rPr>
              <w:t>Ukupa</w:t>
            </w:r>
            <w:r w:rsidR="00583FC3">
              <w:rPr>
                <w:lang w:val="sr-Latn-RS"/>
              </w:rPr>
              <w:t>n</w:t>
            </w:r>
            <w:r>
              <w:rPr>
                <w:lang w:val="sr-Latn-RS"/>
              </w:rPr>
              <w:t xml:space="preserve"> prihod na godišnjem nivou u konvertibilnim markama</w:t>
            </w:r>
            <w:r>
              <w:rPr>
                <w:lang w:val="sr-Cyrl-RS"/>
              </w:rPr>
              <w:t xml:space="preserve"> </w:t>
            </w:r>
          </w:p>
        </w:tc>
        <w:tc>
          <w:tcPr>
            <w:tcW w:w="1784" w:type="dxa"/>
            <w:gridSpan w:val="3"/>
          </w:tcPr>
          <w:p w14:paraId="67EA261B" w14:textId="77777777" w:rsidR="003D36A7" w:rsidRPr="00DF6B5E" w:rsidRDefault="003D36A7" w:rsidP="003D36A7">
            <w:pPr>
              <w:rPr>
                <w:lang w:val="sr-Cyrl-RS"/>
              </w:rPr>
            </w:pPr>
          </w:p>
        </w:tc>
      </w:tr>
      <w:tr w:rsidR="00583FC3" w:rsidRPr="002837A9" w14:paraId="702068BA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</w:tcPr>
          <w:p w14:paraId="4E7FFEDD" w14:textId="6ED8CC36" w:rsidR="00583FC3" w:rsidRDefault="00583FC3" w:rsidP="003D36A7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>Stari obim proizvodnje ili usluge</w:t>
            </w:r>
          </w:p>
        </w:tc>
        <w:tc>
          <w:tcPr>
            <w:tcW w:w="1784" w:type="dxa"/>
            <w:gridSpan w:val="3"/>
          </w:tcPr>
          <w:p w14:paraId="1F613AFB" w14:textId="77777777" w:rsidR="00583FC3" w:rsidRPr="00DF6B5E" w:rsidRDefault="00583FC3" w:rsidP="003D36A7">
            <w:pPr>
              <w:rPr>
                <w:lang w:val="sr-Cyrl-RS"/>
              </w:rPr>
            </w:pPr>
          </w:p>
        </w:tc>
      </w:tr>
      <w:tr w:rsidR="00583FC3" w:rsidRPr="002837A9" w14:paraId="6B4387E7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</w:tcPr>
          <w:p w14:paraId="2605FBCB" w14:textId="734C6240" w:rsidR="00583FC3" w:rsidRDefault="00583FC3" w:rsidP="003D36A7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>Planirani obim proizvodnje ili usluge</w:t>
            </w:r>
          </w:p>
        </w:tc>
        <w:tc>
          <w:tcPr>
            <w:tcW w:w="1784" w:type="dxa"/>
            <w:gridSpan w:val="3"/>
          </w:tcPr>
          <w:p w14:paraId="4E99544A" w14:textId="77777777" w:rsidR="00583FC3" w:rsidRPr="00DF6B5E" w:rsidRDefault="00583FC3" w:rsidP="003D36A7">
            <w:pPr>
              <w:rPr>
                <w:lang w:val="sr-Cyrl-RS"/>
              </w:rPr>
            </w:pPr>
          </w:p>
        </w:tc>
      </w:tr>
      <w:tr w:rsidR="00583FC3" w:rsidRPr="00824DF3" w14:paraId="7564E36F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F2F2F2" w:themeFill="background1" w:themeFillShade="F2"/>
          </w:tcPr>
          <w:p w14:paraId="37251A5B" w14:textId="55577D98" w:rsidR="00583FC3" w:rsidRPr="00583FC3" w:rsidRDefault="00583FC3" w:rsidP="00583FC3">
            <w:pPr>
              <w:spacing w:before="60" w:after="60" w:line="240" w:lineRule="auto"/>
              <w:jc w:val="right"/>
              <w:rPr>
                <w:b/>
                <w:bCs/>
                <w:lang w:val="sr-Latn-RS"/>
              </w:rPr>
            </w:pPr>
            <w:r w:rsidRPr="00583FC3">
              <w:rPr>
                <w:b/>
                <w:bCs/>
                <w:lang w:val="sr-Latn-RS"/>
              </w:rPr>
              <w:t>C Ukupno</w:t>
            </w:r>
          </w:p>
        </w:tc>
        <w:tc>
          <w:tcPr>
            <w:tcW w:w="1784" w:type="dxa"/>
            <w:gridSpan w:val="3"/>
          </w:tcPr>
          <w:p w14:paraId="2570D9EB" w14:textId="77777777" w:rsidR="00583FC3" w:rsidRPr="00DF6B5E" w:rsidRDefault="00583FC3" w:rsidP="003D36A7">
            <w:pPr>
              <w:rPr>
                <w:lang w:val="sr-Cyrl-RS"/>
              </w:rPr>
            </w:pPr>
          </w:p>
        </w:tc>
      </w:tr>
      <w:tr w:rsidR="003D36A7" w:rsidRPr="002837A9" w14:paraId="580190EE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9180" w:type="dxa"/>
            <w:gridSpan w:val="16"/>
            <w:shd w:val="pct20" w:color="auto" w:fill="auto"/>
          </w:tcPr>
          <w:p w14:paraId="4182F519" w14:textId="506751C8" w:rsidR="003D36A7" w:rsidRPr="00312F0F" w:rsidRDefault="003D36A7" w:rsidP="003D36A7">
            <w:pPr>
              <w:spacing w:before="60" w:after="60"/>
              <w:rPr>
                <w:b/>
                <w:lang w:val="sr-Cyrl-RS"/>
              </w:rPr>
            </w:pPr>
            <w:r w:rsidRPr="00312F0F">
              <w:rPr>
                <w:b/>
                <w:lang w:val="sr-Latn-RS"/>
              </w:rPr>
              <w:t>3</w:t>
            </w:r>
            <w:r w:rsidRPr="00312F0F">
              <w:rPr>
                <w:b/>
                <w:lang w:val="sr-Cyrl-RS"/>
              </w:rPr>
              <w:t xml:space="preserve">.2 </w:t>
            </w:r>
            <w:r w:rsidRPr="00312F0F">
              <w:rPr>
                <w:b/>
                <w:lang w:val="sr-Latn-RS"/>
              </w:rPr>
              <w:t>Godišnji rashodi</w:t>
            </w:r>
            <w:r w:rsidR="00583FC3">
              <w:rPr>
                <w:b/>
                <w:lang w:val="sr-Latn-RS"/>
              </w:rPr>
              <w:t xml:space="preserve"> (troškovi rada proizvodnje i usluga)</w:t>
            </w:r>
            <w:r w:rsidRPr="00312F0F">
              <w:rPr>
                <w:b/>
                <w:lang w:val="sr-Cyrl-RS"/>
              </w:rPr>
              <w:t>:</w:t>
            </w:r>
          </w:p>
        </w:tc>
      </w:tr>
      <w:tr w:rsidR="000832A9" w:rsidRPr="002837A9" w14:paraId="4C6BFA1B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66ECBDC1" w14:textId="35739B5E" w:rsidR="000832A9" w:rsidRPr="00DF6B5E" w:rsidRDefault="000832A9" w:rsidP="003D36A7">
            <w:pPr>
              <w:spacing w:before="60" w:after="60" w:line="240" w:lineRule="auto"/>
              <w:rPr>
                <w:lang w:val="sr-Cyrl-RS"/>
              </w:rPr>
            </w:pPr>
            <w:r>
              <w:rPr>
                <w:lang w:val="sr-Latn-RS"/>
              </w:rPr>
              <w:t>Investicija u osnovna sredstva (donacija BMZ – LIR CD- lokalna zajednica)</w:t>
            </w:r>
          </w:p>
        </w:tc>
        <w:tc>
          <w:tcPr>
            <w:tcW w:w="1784" w:type="dxa"/>
            <w:gridSpan w:val="3"/>
          </w:tcPr>
          <w:p w14:paraId="233892FF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0832A9" w:rsidRPr="002837A9" w14:paraId="51F9D70F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19E5C23A" w14:textId="3D2309CC" w:rsidR="000832A9" w:rsidRPr="000832A9" w:rsidRDefault="000832A9" w:rsidP="000832A9">
            <w:pPr>
              <w:spacing w:before="60" w:after="60" w:line="240" w:lineRule="auto"/>
              <w:rPr>
                <w:lang w:val="sr-Cyrl-RS"/>
              </w:rPr>
            </w:pPr>
            <w:r w:rsidRPr="000832A9">
              <w:rPr>
                <w:lang w:val="sr-Cyrl-RS"/>
              </w:rPr>
              <w:t>Investicija u obuku (donacija BMZ – LIR CD- lokalna zajednica)</w:t>
            </w:r>
          </w:p>
        </w:tc>
        <w:tc>
          <w:tcPr>
            <w:tcW w:w="1784" w:type="dxa"/>
            <w:gridSpan w:val="3"/>
          </w:tcPr>
          <w:p w14:paraId="1E58DBED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0832A9" w:rsidRPr="002837A9" w14:paraId="224086C3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65BBFD3C" w14:textId="61C1F21A" w:rsidR="000832A9" w:rsidRPr="00F263FC" w:rsidRDefault="000832A9" w:rsidP="003D36A7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Investicija u zapošljavanje 12 mjeseci (plate + funkcionalni doprinosi i porezi)</w:t>
            </w:r>
          </w:p>
        </w:tc>
        <w:tc>
          <w:tcPr>
            <w:tcW w:w="1784" w:type="dxa"/>
            <w:gridSpan w:val="3"/>
          </w:tcPr>
          <w:p w14:paraId="77EEE127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0832A9" w:rsidRPr="002837A9" w14:paraId="56F4DE18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0B0B7068" w14:textId="3493997F" w:rsidR="000832A9" w:rsidRPr="00F263FC" w:rsidRDefault="000832A9" w:rsidP="003D36A7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Troškovi tekućeg održavanja (struja, voda, vozilo i dr.)</w:t>
            </w:r>
          </w:p>
        </w:tc>
        <w:tc>
          <w:tcPr>
            <w:tcW w:w="1784" w:type="dxa"/>
            <w:gridSpan w:val="3"/>
          </w:tcPr>
          <w:p w14:paraId="50E40732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0832A9" w:rsidRPr="00DF6B5E" w14:paraId="1080EF3B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340177CA" w14:textId="356EFF3E" w:rsidR="000832A9" w:rsidRDefault="000832A9" w:rsidP="003D36A7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Predviđena zakonska amortizacija</w:t>
            </w:r>
          </w:p>
        </w:tc>
        <w:tc>
          <w:tcPr>
            <w:tcW w:w="1784" w:type="dxa"/>
            <w:gridSpan w:val="3"/>
          </w:tcPr>
          <w:p w14:paraId="375D4731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0832A9" w:rsidRPr="002837A9" w14:paraId="46F93731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6F4A1DBB" w14:textId="52528AC1" w:rsidR="000832A9" w:rsidRDefault="000832A9" w:rsidP="003D36A7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Ostali troškovi (navesti npr. gorivo, održavanje, servisi i sl.)</w:t>
            </w:r>
          </w:p>
        </w:tc>
        <w:tc>
          <w:tcPr>
            <w:tcW w:w="1784" w:type="dxa"/>
            <w:gridSpan w:val="3"/>
          </w:tcPr>
          <w:p w14:paraId="0963712B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0832A9" w:rsidRPr="002837A9" w14:paraId="51836B6A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14:paraId="66D2307A" w14:textId="3AE49349" w:rsidR="000832A9" w:rsidRDefault="000832A9" w:rsidP="003D36A7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Fiskalni troškovi nakon ostvarenih prihoda (porezi)</w:t>
            </w:r>
          </w:p>
        </w:tc>
        <w:tc>
          <w:tcPr>
            <w:tcW w:w="1784" w:type="dxa"/>
            <w:gridSpan w:val="3"/>
          </w:tcPr>
          <w:p w14:paraId="289AB0F5" w14:textId="77777777" w:rsidR="000832A9" w:rsidRPr="00DF6B5E" w:rsidRDefault="000832A9" w:rsidP="003D36A7">
            <w:pPr>
              <w:rPr>
                <w:lang w:val="sr-Cyrl-RS"/>
              </w:rPr>
            </w:pPr>
          </w:p>
        </w:tc>
      </w:tr>
      <w:tr w:rsidR="003D36A7" w:rsidRPr="00DF6B5E" w14:paraId="30F7B865" w14:textId="77777777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25" w:type="dxa"/>
          <w:trHeight w:val="313"/>
          <w:jc w:val="center"/>
        </w:trPr>
        <w:tc>
          <w:tcPr>
            <w:tcW w:w="7396" w:type="dxa"/>
            <w:gridSpan w:val="13"/>
            <w:shd w:val="clear" w:color="auto" w:fill="F2F2F2" w:themeFill="background1" w:themeFillShade="F2"/>
            <w:vAlign w:val="center"/>
          </w:tcPr>
          <w:p w14:paraId="0AF92779" w14:textId="6989F475" w:rsidR="003D36A7" w:rsidRPr="00DF6B5E" w:rsidRDefault="000832A9" w:rsidP="003D36A7">
            <w:pPr>
              <w:spacing w:before="60" w:after="60"/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D </w:t>
            </w:r>
            <w:r>
              <w:rPr>
                <w:b/>
                <w:lang w:val="sr-Latn-BA"/>
              </w:rPr>
              <w:t>Ukupno</w:t>
            </w:r>
            <w:r w:rsidR="003D36A7" w:rsidRPr="00DF6B5E">
              <w:rPr>
                <w:b/>
                <w:lang w:val="sr-Cyrl-RS"/>
              </w:rPr>
              <w:t>:</w:t>
            </w:r>
          </w:p>
        </w:tc>
        <w:tc>
          <w:tcPr>
            <w:tcW w:w="1784" w:type="dxa"/>
            <w:gridSpan w:val="3"/>
          </w:tcPr>
          <w:p w14:paraId="136BFDE3" w14:textId="77777777" w:rsidR="003D36A7" w:rsidRPr="00DF6B5E" w:rsidRDefault="003D36A7" w:rsidP="003D36A7">
            <w:pPr>
              <w:rPr>
                <w:b/>
                <w:lang w:val="sr-Cyrl-RS"/>
              </w:rPr>
            </w:pPr>
          </w:p>
        </w:tc>
      </w:tr>
      <w:tr w:rsidR="003D36A7" w:rsidRPr="00DF6B5E" w14:paraId="784DF3D5" w14:textId="77777777" w:rsidTr="002837A9">
        <w:tblPrEx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pct20" w:color="auto" w:fill="auto"/>
          </w:tcPr>
          <w:p w14:paraId="4BF104B2" w14:textId="7FF54A2F" w:rsidR="003D36A7" w:rsidRPr="00312F0F" w:rsidRDefault="003D36A7" w:rsidP="003D36A7">
            <w:pPr>
              <w:spacing w:before="60" w:after="60" w:line="240" w:lineRule="auto"/>
              <w:rPr>
                <w:b/>
                <w:lang w:val="sr-Cyrl-RS"/>
              </w:rPr>
            </w:pPr>
            <w:r w:rsidRPr="00312F0F">
              <w:rPr>
                <w:b/>
                <w:lang w:val="sr-Cyrl-RS"/>
              </w:rPr>
              <w:t xml:space="preserve">3.3 </w:t>
            </w:r>
            <w:r>
              <w:rPr>
                <w:b/>
                <w:lang w:val="sr-Latn-RS"/>
              </w:rPr>
              <w:t>PLANIRANA DOBIT</w:t>
            </w:r>
            <w:r w:rsidRPr="00312F0F">
              <w:rPr>
                <w:b/>
                <w:lang w:val="sr-Cyrl-RS"/>
              </w:rPr>
              <w:t>:</w:t>
            </w:r>
          </w:p>
        </w:tc>
      </w:tr>
      <w:tr w:rsidR="003D36A7" w:rsidRPr="00DF6B5E" w14:paraId="7A35E5F1" w14:textId="77777777" w:rsidTr="002837A9">
        <w:tblPrEx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7396" w:type="dxa"/>
            <w:gridSpan w:val="13"/>
            <w:tcBorders>
              <w:left w:val="thinThickSmallGap" w:sz="24" w:space="0" w:color="auto"/>
            </w:tcBorders>
          </w:tcPr>
          <w:p w14:paraId="6190240B" w14:textId="333F3967" w:rsidR="003D36A7" w:rsidRPr="000832A9" w:rsidRDefault="000832A9" w:rsidP="003D36A7">
            <w:pPr>
              <w:spacing w:before="60" w:after="60"/>
              <w:rPr>
                <w:b/>
                <w:bCs/>
                <w:lang w:val="sr-Cyrl-RS"/>
              </w:rPr>
            </w:pPr>
            <w:r w:rsidRPr="000832A9">
              <w:rPr>
                <w:rFonts w:cstheme="minorHAnsi"/>
                <w:b/>
                <w:bCs/>
                <w:lang w:val="sr-Latn-RS"/>
              </w:rPr>
              <w:t>Godišnji prihod (sve ukupno)</w:t>
            </w:r>
          </w:p>
        </w:tc>
        <w:tc>
          <w:tcPr>
            <w:tcW w:w="1784" w:type="dxa"/>
            <w:gridSpan w:val="3"/>
            <w:tcBorders>
              <w:right w:val="thickThinSmallGap" w:sz="24" w:space="0" w:color="auto"/>
            </w:tcBorders>
          </w:tcPr>
          <w:p w14:paraId="71C3A8F6" w14:textId="77777777" w:rsidR="003D36A7" w:rsidRPr="00DF6B5E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0832A9" w:rsidRPr="00DF6B5E" w14:paraId="07B14648" w14:textId="77777777" w:rsidTr="002837A9">
        <w:tblPrEx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7396" w:type="dxa"/>
            <w:gridSpan w:val="13"/>
            <w:tcBorders>
              <w:left w:val="thinThickSmallGap" w:sz="24" w:space="0" w:color="auto"/>
              <w:bottom w:val="double" w:sz="4" w:space="0" w:color="auto"/>
            </w:tcBorders>
          </w:tcPr>
          <w:p w14:paraId="25A52BE4" w14:textId="1B39CDE0" w:rsidR="000832A9" w:rsidRPr="000832A9" w:rsidRDefault="000832A9" w:rsidP="003D36A7">
            <w:pPr>
              <w:spacing w:before="60" w:after="60"/>
              <w:rPr>
                <w:rFonts w:cstheme="minorHAnsi"/>
                <w:b/>
                <w:bCs/>
                <w:lang w:val="sr-Latn-RS"/>
              </w:rPr>
            </w:pPr>
            <w:r w:rsidRPr="000832A9">
              <w:rPr>
                <w:rFonts w:cstheme="minorHAnsi"/>
                <w:b/>
                <w:bCs/>
                <w:lang w:val="sr-Latn-RS"/>
              </w:rPr>
              <w:t>Godišnji rashod (sve ukupno)</w:t>
            </w:r>
          </w:p>
        </w:tc>
        <w:tc>
          <w:tcPr>
            <w:tcW w:w="1784" w:type="dxa"/>
            <w:gridSpan w:val="3"/>
            <w:tcBorders>
              <w:bottom w:val="double" w:sz="4" w:space="0" w:color="auto"/>
              <w:right w:val="thickThinSmallGap" w:sz="24" w:space="0" w:color="auto"/>
            </w:tcBorders>
          </w:tcPr>
          <w:p w14:paraId="4C919295" w14:textId="77777777" w:rsidR="000832A9" w:rsidRPr="00DF6B5E" w:rsidRDefault="000832A9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0832A9" w:rsidRPr="002837A9" w14:paraId="66AACEFF" w14:textId="77777777" w:rsidTr="002837A9">
        <w:tblPrEx>
          <w:tblLook w:val="04A0" w:firstRow="1" w:lastRow="0" w:firstColumn="1" w:lastColumn="0" w:noHBand="0" w:noVBand="1"/>
        </w:tblPrEx>
        <w:trPr>
          <w:gridBefore w:val="1"/>
          <w:wBefore w:w="225" w:type="dxa"/>
          <w:jc w:val="center"/>
        </w:trPr>
        <w:tc>
          <w:tcPr>
            <w:tcW w:w="7396" w:type="dxa"/>
            <w:gridSpan w:val="13"/>
            <w:tcBorders>
              <w:left w:val="thinThickSmallGap" w:sz="24" w:space="0" w:color="auto"/>
              <w:bottom w:val="double" w:sz="4" w:space="0" w:color="auto"/>
            </w:tcBorders>
          </w:tcPr>
          <w:p w14:paraId="288978FF" w14:textId="1307D2BA" w:rsidR="000832A9" w:rsidRPr="000832A9" w:rsidRDefault="000832A9" w:rsidP="003D36A7">
            <w:pPr>
              <w:spacing w:before="60" w:after="60"/>
              <w:rPr>
                <w:rFonts w:cstheme="minorHAnsi"/>
                <w:b/>
                <w:bCs/>
                <w:lang w:val="sr-Latn-RS"/>
              </w:rPr>
            </w:pPr>
            <w:r w:rsidRPr="000832A9">
              <w:rPr>
                <w:rFonts w:cstheme="minorHAnsi"/>
                <w:b/>
                <w:bCs/>
                <w:lang w:val="sr-Latn-RS"/>
              </w:rPr>
              <w:t>Rezultat poslovanja u KM – Profit (C-D)</w:t>
            </w:r>
          </w:p>
        </w:tc>
        <w:tc>
          <w:tcPr>
            <w:tcW w:w="1784" w:type="dxa"/>
            <w:gridSpan w:val="3"/>
            <w:tcBorders>
              <w:bottom w:val="double" w:sz="4" w:space="0" w:color="auto"/>
              <w:right w:val="thickThinSmallGap" w:sz="24" w:space="0" w:color="auto"/>
            </w:tcBorders>
          </w:tcPr>
          <w:p w14:paraId="3CF38E67" w14:textId="77777777" w:rsidR="000832A9" w:rsidRPr="00DF6B5E" w:rsidRDefault="000832A9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2837A9" w:rsidRPr="00DF6B5E" w14:paraId="48B54041" w14:textId="77777777" w:rsidTr="002837A9">
        <w:tblPrEx>
          <w:jc w:val="left"/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25" w:type="dxa"/>
          <w:trHeight w:val="313"/>
        </w:trPr>
        <w:tc>
          <w:tcPr>
            <w:tcW w:w="9180" w:type="dxa"/>
            <w:gridSpan w:val="16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468A74F2" w14:textId="1D03B43C" w:rsidR="002837A9" w:rsidRPr="002837A9" w:rsidRDefault="002837A9" w:rsidP="002837A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Cyrl-RS"/>
              </w:rPr>
            </w:pPr>
            <w:r w:rsidRPr="002837A9">
              <w:rPr>
                <w:b/>
                <w:sz w:val="28"/>
                <w:szCs w:val="28"/>
                <w:lang w:val="sr-Latn-RS"/>
              </w:rPr>
              <w:lastRenderedPageBreak/>
              <w:t xml:space="preserve">PLAN I DINAMIKA IMPLEMENTACIJE </w:t>
            </w:r>
            <w:r w:rsidRPr="002837A9">
              <w:rPr>
                <w:b/>
                <w:sz w:val="28"/>
                <w:szCs w:val="28"/>
                <w:lang w:val="sr-Cyrl-RS"/>
              </w:rPr>
              <w:t>:</w:t>
            </w:r>
          </w:p>
        </w:tc>
      </w:tr>
      <w:tr w:rsidR="002837A9" w:rsidRPr="00DF6B5E" w14:paraId="742F6498" w14:textId="77777777" w:rsidTr="002837A9">
        <w:tblPrEx>
          <w:jc w:val="left"/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25" w:type="dxa"/>
          <w:trHeight w:val="313"/>
        </w:trPr>
        <w:tc>
          <w:tcPr>
            <w:tcW w:w="9180" w:type="dxa"/>
            <w:gridSpan w:val="16"/>
            <w:tcBorders>
              <w:top w:val="double" w:sz="4" w:space="0" w:color="auto"/>
            </w:tcBorders>
            <w:shd w:val="pct20" w:color="auto" w:fill="auto"/>
          </w:tcPr>
          <w:p w14:paraId="6C6EDD5F" w14:textId="77777777" w:rsidR="002837A9" w:rsidRPr="00312F0F" w:rsidRDefault="002837A9" w:rsidP="00BC2CCE">
            <w:pPr>
              <w:spacing w:before="60" w:after="60"/>
              <w:rPr>
                <w:b/>
                <w:lang w:val="sr-Cyrl-RS"/>
              </w:rPr>
            </w:pPr>
          </w:p>
        </w:tc>
      </w:tr>
      <w:tr w:rsidR="002837A9" w:rsidRPr="00D93E47" w14:paraId="41EDA050" w14:textId="77777777" w:rsidTr="002837A9">
        <w:tblPrEx>
          <w:jc w:val="left"/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25" w:type="dxa"/>
          <w:trHeight w:val="313"/>
        </w:trPr>
        <w:tc>
          <w:tcPr>
            <w:tcW w:w="9180" w:type="dxa"/>
            <w:gridSpan w:val="16"/>
            <w:shd w:val="clear" w:color="auto" w:fill="F2F2F2" w:themeFill="background1" w:themeFillShade="F2"/>
          </w:tcPr>
          <w:p w14:paraId="59330863" w14:textId="77777777" w:rsidR="002837A9" w:rsidRDefault="002837A9" w:rsidP="00BC2CCE">
            <w:pPr>
              <w:spacing w:after="0" w:line="240" w:lineRule="auto"/>
              <w:rPr>
                <w:lang w:val="bs-Latn-BA"/>
              </w:rPr>
            </w:pPr>
            <w:r>
              <w:rPr>
                <w:lang w:val="sr-Latn-RS"/>
              </w:rPr>
              <w:t>Prvi mjesec aktivnosti počinje prvim danom nakon zaprimanja materijalnog granta</w:t>
            </w:r>
            <w:r>
              <w:rPr>
                <w:lang w:val="sr-Cyrl-RS"/>
              </w:rPr>
              <w:t xml:space="preserve"> </w:t>
            </w:r>
          </w:p>
          <w:p w14:paraId="15D5B0D5" w14:textId="77777777" w:rsidR="002837A9" w:rsidRPr="00D93E47" w:rsidRDefault="002837A9" w:rsidP="00BC2CCE">
            <w:pPr>
              <w:spacing w:after="0" w:line="240" w:lineRule="auto"/>
              <w:rPr>
                <w:lang w:val="bs-Latn-BA"/>
              </w:rPr>
            </w:pPr>
            <w:r>
              <w:rPr>
                <w:lang w:val="bs-Latn-BA"/>
              </w:rPr>
              <w:t>Aktivnosti navesti taksativno</w:t>
            </w:r>
          </w:p>
        </w:tc>
      </w:tr>
    </w:tbl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260"/>
        <w:gridCol w:w="4936"/>
        <w:gridCol w:w="3006"/>
      </w:tblGrid>
      <w:tr w:rsidR="002837A9" w14:paraId="61041177" w14:textId="77777777" w:rsidTr="00BC2CCE">
        <w:tc>
          <w:tcPr>
            <w:tcW w:w="1260" w:type="dxa"/>
          </w:tcPr>
          <w:p w14:paraId="542BFB19" w14:textId="77777777" w:rsidR="002837A9" w:rsidRPr="00D93E47" w:rsidRDefault="002837A9" w:rsidP="00BC2CCE">
            <w:proofErr w:type="spellStart"/>
            <w:r>
              <w:t>Mjeseci</w:t>
            </w:r>
            <w:proofErr w:type="spellEnd"/>
          </w:p>
        </w:tc>
        <w:tc>
          <w:tcPr>
            <w:tcW w:w="4936" w:type="dxa"/>
          </w:tcPr>
          <w:p w14:paraId="364CC659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 xml:space="preserve">Aktivnosti </w:t>
            </w:r>
          </w:p>
        </w:tc>
        <w:tc>
          <w:tcPr>
            <w:tcW w:w="3006" w:type="dxa"/>
          </w:tcPr>
          <w:p w14:paraId="3A621D1F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Odgovorna osoba ili organizacija</w:t>
            </w:r>
          </w:p>
        </w:tc>
      </w:tr>
      <w:tr w:rsidR="002837A9" w14:paraId="76320C29" w14:textId="77777777" w:rsidTr="00BC2CCE">
        <w:tc>
          <w:tcPr>
            <w:tcW w:w="1260" w:type="dxa"/>
          </w:tcPr>
          <w:p w14:paraId="741EEEF3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4936" w:type="dxa"/>
          </w:tcPr>
          <w:p w14:paraId="61C1CF9E" w14:textId="77777777" w:rsidR="002837A9" w:rsidRDefault="002837A9" w:rsidP="00BC2CCE">
            <w:pPr>
              <w:rPr>
                <w:lang w:val="pl-PL"/>
              </w:rPr>
            </w:pPr>
          </w:p>
          <w:p w14:paraId="6346DD9A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30B04ACB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08E664E1" w14:textId="77777777" w:rsidTr="00BC2CCE">
        <w:tc>
          <w:tcPr>
            <w:tcW w:w="1260" w:type="dxa"/>
          </w:tcPr>
          <w:p w14:paraId="7909667E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4936" w:type="dxa"/>
          </w:tcPr>
          <w:p w14:paraId="78ADFBA9" w14:textId="77777777" w:rsidR="002837A9" w:rsidRDefault="002837A9" w:rsidP="00BC2CCE">
            <w:pPr>
              <w:rPr>
                <w:lang w:val="pl-PL"/>
              </w:rPr>
            </w:pPr>
          </w:p>
          <w:p w14:paraId="459C8764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2102F10E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68941656" w14:textId="77777777" w:rsidTr="00BC2CCE">
        <w:tc>
          <w:tcPr>
            <w:tcW w:w="1260" w:type="dxa"/>
          </w:tcPr>
          <w:p w14:paraId="09B8C776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4936" w:type="dxa"/>
          </w:tcPr>
          <w:p w14:paraId="10C8A46E" w14:textId="77777777" w:rsidR="002837A9" w:rsidRDefault="002837A9" w:rsidP="00BC2CCE">
            <w:pPr>
              <w:rPr>
                <w:lang w:val="pl-PL"/>
              </w:rPr>
            </w:pPr>
          </w:p>
          <w:p w14:paraId="7C58CA07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754B65FA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7E589401" w14:textId="77777777" w:rsidTr="00BC2CCE">
        <w:tc>
          <w:tcPr>
            <w:tcW w:w="1260" w:type="dxa"/>
          </w:tcPr>
          <w:p w14:paraId="1429DE73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4936" w:type="dxa"/>
          </w:tcPr>
          <w:p w14:paraId="2547A943" w14:textId="77777777" w:rsidR="002837A9" w:rsidRDefault="002837A9" w:rsidP="00BC2CCE">
            <w:pPr>
              <w:rPr>
                <w:lang w:val="pl-PL"/>
              </w:rPr>
            </w:pPr>
          </w:p>
          <w:p w14:paraId="49352DC1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18292AB8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7813C6BA" w14:textId="77777777" w:rsidTr="00BC2CCE">
        <w:tc>
          <w:tcPr>
            <w:tcW w:w="1260" w:type="dxa"/>
          </w:tcPr>
          <w:p w14:paraId="2732EF4A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4936" w:type="dxa"/>
          </w:tcPr>
          <w:p w14:paraId="6812A659" w14:textId="77777777" w:rsidR="002837A9" w:rsidRDefault="002837A9" w:rsidP="00BC2CCE">
            <w:pPr>
              <w:rPr>
                <w:lang w:val="pl-PL"/>
              </w:rPr>
            </w:pPr>
          </w:p>
          <w:p w14:paraId="2E849493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2F44A8FD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5E596339" w14:textId="77777777" w:rsidTr="00BC2CCE">
        <w:tc>
          <w:tcPr>
            <w:tcW w:w="1260" w:type="dxa"/>
          </w:tcPr>
          <w:p w14:paraId="29BBBF17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4936" w:type="dxa"/>
          </w:tcPr>
          <w:p w14:paraId="229E9007" w14:textId="77777777" w:rsidR="002837A9" w:rsidRDefault="002837A9" w:rsidP="00BC2CCE">
            <w:pPr>
              <w:rPr>
                <w:lang w:val="pl-PL"/>
              </w:rPr>
            </w:pPr>
          </w:p>
          <w:p w14:paraId="380818A3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29A5F29E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7715B6F8" w14:textId="77777777" w:rsidTr="00BC2CCE">
        <w:tc>
          <w:tcPr>
            <w:tcW w:w="1260" w:type="dxa"/>
          </w:tcPr>
          <w:p w14:paraId="26407B05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4936" w:type="dxa"/>
          </w:tcPr>
          <w:p w14:paraId="12BC2538" w14:textId="77777777" w:rsidR="002837A9" w:rsidRDefault="002837A9" w:rsidP="00BC2CCE">
            <w:pPr>
              <w:rPr>
                <w:lang w:val="pl-PL"/>
              </w:rPr>
            </w:pPr>
          </w:p>
          <w:p w14:paraId="56EC83E0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4A8BFA7F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311E401D" w14:textId="77777777" w:rsidTr="00BC2CCE">
        <w:tc>
          <w:tcPr>
            <w:tcW w:w="1260" w:type="dxa"/>
          </w:tcPr>
          <w:p w14:paraId="17194A52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4936" w:type="dxa"/>
          </w:tcPr>
          <w:p w14:paraId="4044F9F1" w14:textId="77777777" w:rsidR="002837A9" w:rsidRDefault="002837A9" w:rsidP="00BC2CCE">
            <w:pPr>
              <w:rPr>
                <w:lang w:val="pl-PL"/>
              </w:rPr>
            </w:pPr>
          </w:p>
          <w:p w14:paraId="31355756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66644E57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0E1CF200" w14:textId="77777777" w:rsidTr="00BC2CCE">
        <w:tc>
          <w:tcPr>
            <w:tcW w:w="1260" w:type="dxa"/>
          </w:tcPr>
          <w:p w14:paraId="708E7093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4936" w:type="dxa"/>
          </w:tcPr>
          <w:p w14:paraId="2381A1A7" w14:textId="77777777" w:rsidR="002837A9" w:rsidRDefault="002837A9" w:rsidP="00BC2CCE">
            <w:pPr>
              <w:rPr>
                <w:lang w:val="pl-PL"/>
              </w:rPr>
            </w:pPr>
          </w:p>
          <w:p w14:paraId="3F234D06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484EB25A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03395BFE" w14:textId="77777777" w:rsidTr="00BC2CCE">
        <w:tc>
          <w:tcPr>
            <w:tcW w:w="1260" w:type="dxa"/>
          </w:tcPr>
          <w:p w14:paraId="077CB289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10</w:t>
            </w:r>
          </w:p>
        </w:tc>
        <w:tc>
          <w:tcPr>
            <w:tcW w:w="4936" w:type="dxa"/>
          </w:tcPr>
          <w:p w14:paraId="55D9DEA7" w14:textId="77777777" w:rsidR="002837A9" w:rsidRDefault="002837A9" w:rsidP="00BC2CCE">
            <w:pPr>
              <w:rPr>
                <w:lang w:val="pl-PL"/>
              </w:rPr>
            </w:pPr>
          </w:p>
          <w:p w14:paraId="223F7EF1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78F5A7F5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77EA1744" w14:textId="77777777" w:rsidTr="00BC2CCE">
        <w:tc>
          <w:tcPr>
            <w:tcW w:w="1260" w:type="dxa"/>
          </w:tcPr>
          <w:p w14:paraId="4A8AC7A9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4936" w:type="dxa"/>
          </w:tcPr>
          <w:p w14:paraId="491A7490" w14:textId="77777777" w:rsidR="002837A9" w:rsidRDefault="002837A9" w:rsidP="00BC2CCE">
            <w:pPr>
              <w:rPr>
                <w:lang w:val="pl-PL"/>
              </w:rPr>
            </w:pPr>
          </w:p>
          <w:p w14:paraId="16F6A4D0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0F1D73A4" w14:textId="77777777" w:rsidR="002837A9" w:rsidRDefault="002837A9" w:rsidP="00BC2CCE">
            <w:pPr>
              <w:rPr>
                <w:lang w:val="pl-PL"/>
              </w:rPr>
            </w:pPr>
          </w:p>
        </w:tc>
      </w:tr>
      <w:tr w:rsidR="002837A9" w14:paraId="2B4FB5AA" w14:textId="77777777" w:rsidTr="00BC2CCE">
        <w:tc>
          <w:tcPr>
            <w:tcW w:w="1260" w:type="dxa"/>
          </w:tcPr>
          <w:p w14:paraId="6A8B90D9" w14:textId="77777777"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12</w:t>
            </w:r>
          </w:p>
        </w:tc>
        <w:tc>
          <w:tcPr>
            <w:tcW w:w="4936" w:type="dxa"/>
          </w:tcPr>
          <w:p w14:paraId="0740CC7F" w14:textId="77777777" w:rsidR="002837A9" w:rsidRDefault="002837A9" w:rsidP="00BC2CCE">
            <w:pPr>
              <w:rPr>
                <w:lang w:val="pl-PL"/>
              </w:rPr>
            </w:pPr>
          </w:p>
          <w:p w14:paraId="5BF1DAAF" w14:textId="77777777"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685F4E67" w14:textId="77777777" w:rsidR="002837A9" w:rsidRDefault="002837A9" w:rsidP="00BC2CCE">
            <w:pPr>
              <w:rPr>
                <w:lang w:val="pl-PL"/>
              </w:rPr>
            </w:pPr>
          </w:p>
        </w:tc>
      </w:tr>
    </w:tbl>
    <w:p w14:paraId="2BF8F1FB" w14:textId="037DAC64" w:rsidR="002837A9" w:rsidRDefault="002837A9" w:rsidP="002837A9">
      <w:pPr>
        <w:rPr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8436C7" w14:paraId="170717C7" w14:textId="77777777" w:rsidTr="008436C7">
        <w:tc>
          <w:tcPr>
            <w:tcW w:w="9017" w:type="dxa"/>
            <w:gridSpan w:val="2"/>
            <w:shd w:val="clear" w:color="auto" w:fill="A6A6A6" w:themeFill="background1" w:themeFillShade="A6"/>
          </w:tcPr>
          <w:p w14:paraId="5A47FECE" w14:textId="2D8F921D" w:rsidR="008436C7" w:rsidRDefault="008436C7" w:rsidP="008436C7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8436C7">
              <w:rPr>
                <w:b/>
                <w:sz w:val="28"/>
                <w:szCs w:val="28"/>
                <w:lang w:val="sr-Latn-RS"/>
              </w:rPr>
              <w:t>RIZICI</w:t>
            </w:r>
          </w:p>
        </w:tc>
      </w:tr>
      <w:tr w:rsidR="008436C7" w14:paraId="15BB50E9" w14:textId="77777777" w:rsidTr="00210621">
        <w:tc>
          <w:tcPr>
            <w:tcW w:w="9017" w:type="dxa"/>
            <w:gridSpan w:val="2"/>
          </w:tcPr>
          <w:p w14:paraId="468FCD14" w14:textId="466985E7" w:rsidR="008436C7" w:rsidRDefault="008436C7">
            <w:r>
              <w:rPr>
                <w:lang w:val="sr-Latn-RS"/>
              </w:rPr>
              <w:t>Navesti rizike u implementaciji Poslovnog plana.</w:t>
            </w:r>
          </w:p>
        </w:tc>
      </w:tr>
      <w:tr w:rsidR="008436C7" w14:paraId="5676EAE2" w14:textId="77777777" w:rsidTr="008436C7">
        <w:tc>
          <w:tcPr>
            <w:tcW w:w="4508" w:type="dxa"/>
          </w:tcPr>
          <w:p w14:paraId="742A947B" w14:textId="77777777" w:rsidR="008436C7" w:rsidRDefault="008436C7"/>
          <w:p w14:paraId="4E1BA98D" w14:textId="77777777" w:rsidR="008436C7" w:rsidRDefault="008436C7"/>
        </w:tc>
        <w:tc>
          <w:tcPr>
            <w:tcW w:w="4509" w:type="dxa"/>
          </w:tcPr>
          <w:p w14:paraId="164454D3" w14:textId="77777777" w:rsidR="008436C7" w:rsidRDefault="008436C7"/>
        </w:tc>
      </w:tr>
      <w:tr w:rsidR="008436C7" w14:paraId="788EFA68" w14:textId="77777777" w:rsidTr="008436C7">
        <w:tc>
          <w:tcPr>
            <w:tcW w:w="4508" w:type="dxa"/>
          </w:tcPr>
          <w:p w14:paraId="2CC60C7F" w14:textId="77777777" w:rsidR="008436C7" w:rsidRDefault="008436C7"/>
          <w:p w14:paraId="2B1DBDD7" w14:textId="77777777" w:rsidR="008436C7" w:rsidRDefault="008436C7"/>
        </w:tc>
        <w:tc>
          <w:tcPr>
            <w:tcW w:w="4509" w:type="dxa"/>
          </w:tcPr>
          <w:p w14:paraId="2F089D80" w14:textId="77777777" w:rsidR="008436C7" w:rsidRDefault="008436C7"/>
        </w:tc>
      </w:tr>
      <w:tr w:rsidR="008436C7" w14:paraId="6401AC40" w14:textId="77777777" w:rsidTr="008436C7">
        <w:tc>
          <w:tcPr>
            <w:tcW w:w="4508" w:type="dxa"/>
          </w:tcPr>
          <w:p w14:paraId="02941C7D" w14:textId="77777777" w:rsidR="008436C7" w:rsidRDefault="008436C7"/>
          <w:p w14:paraId="20296FDA" w14:textId="77777777" w:rsidR="008436C7" w:rsidRDefault="008436C7"/>
        </w:tc>
        <w:tc>
          <w:tcPr>
            <w:tcW w:w="4509" w:type="dxa"/>
          </w:tcPr>
          <w:p w14:paraId="70B4D2A3" w14:textId="77777777" w:rsidR="008436C7" w:rsidRDefault="008436C7"/>
        </w:tc>
      </w:tr>
      <w:tr w:rsidR="008436C7" w14:paraId="43D48E42" w14:textId="77777777" w:rsidTr="008436C7">
        <w:tc>
          <w:tcPr>
            <w:tcW w:w="4508" w:type="dxa"/>
          </w:tcPr>
          <w:p w14:paraId="63932040" w14:textId="77777777" w:rsidR="008436C7" w:rsidRDefault="008436C7"/>
          <w:p w14:paraId="2F3A08F7" w14:textId="77777777" w:rsidR="008436C7" w:rsidRDefault="008436C7"/>
        </w:tc>
        <w:tc>
          <w:tcPr>
            <w:tcW w:w="4509" w:type="dxa"/>
          </w:tcPr>
          <w:p w14:paraId="6076ACEB" w14:textId="77777777" w:rsidR="008436C7" w:rsidRDefault="008436C7"/>
        </w:tc>
      </w:tr>
    </w:tbl>
    <w:p w14:paraId="57B26963" w14:textId="77777777" w:rsidR="002837A9" w:rsidRDefault="002837A9"/>
    <w:p w14:paraId="7DB60780" w14:textId="1E49126E" w:rsidR="002837A9" w:rsidRDefault="002837A9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5"/>
        <w:gridCol w:w="1785"/>
      </w:tblGrid>
      <w:tr w:rsidR="00DC0B20" w:rsidRPr="00DF6B5E" w14:paraId="3AA3FB71" w14:textId="77777777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5F4ED835" w14:textId="16B17F6A" w:rsidR="00DC0B20" w:rsidRPr="002837A9" w:rsidRDefault="00F12773" w:rsidP="002837A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lang w:val="sr-Latn-RS"/>
              </w:rPr>
            </w:pPr>
            <w:r w:rsidRPr="002837A9">
              <w:rPr>
                <w:lang w:val="pl-PL"/>
              </w:rPr>
              <w:lastRenderedPageBreak/>
              <w:br w:type="page"/>
            </w:r>
            <w:r w:rsidR="00DC0B20" w:rsidRPr="002837A9">
              <w:rPr>
                <w:rFonts w:cstheme="minorHAnsi"/>
                <w:b/>
                <w:bCs/>
                <w:sz w:val="28"/>
                <w:szCs w:val="28"/>
                <w:lang w:val="sr-Latn-RS"/>
              </w:rPr>
              <w:t>IZRAČUN EKONOMSKIH FAKTORA POSLOVNOG PLANA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  <w:shd w:val="clear" w:color="auto" w:fill="A6A6A6" w:themeFill="background1" w:themeFillShade="A6"/>
          </w:tcPr>
          <w:p w14:paraId="6EC94689" w14:textId="5651D99C" w:rsidR="00DC0B20" w:rsidRPr="00DF6B5E" w:rsidRDefault="00DC0B20" w:rsidP="00F12773">
            <w:pPr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DC0B20">
              <w:rPr>
                <w:rFonts w:ascii="Arial" w:hAnsi="Arial" w:cs="Arial"/>
                <w:sz w:val="16"/>
                <w:szCs w:val="16"/>
                <w:lang w:val="sr-Latn-CS"/>
              </w:rPr>
              <w:t>VRIJEDNOST IZRAČUNATOG KOEFICIJENTA</w:t>
            </w:r>
          </w:p>
        </w:tc>
      </w:tr>
      <w:tr w:rsidR="009D40A4" w:rsidRPr="002837A9" w14:paraId="0425B051" w14:textId="77777777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69362CD9" w14:textId="77777777" w:rsidR="009D40A4" w:rsidRPr="00DC0B20" w:rsidRDefault="009D40A4" w:rsidP="009B6BCA">
            <w:pPr>
              <w:spacing w:after="0" w:line="240" w:lineRule="auto"/>
              <w:rPr>
                <w:b/>
                <w:bCs/>
                <w:i/>
                <w:iCs/>
                <w:lang w:val="sr-Latn-RS"/>
              </w:rPr>
            </w:pPr>
            <w:r w:rsidRPr="00DC0B20">
              <w:rPr>
                <w:b/>
                <w:bCs/>
                <w:i/>
                <w:iCs/>
                <w:lang w:val="sr-Latn-RS"/>
              </w:rPr>
              <w:t>Izračun ekonomičnosti:</w:t>
            </w:r>
          </w:p>
          <w:p w14:paraId="6CD69502" w14:textId="77777777" w:rsidR="00DC0B20" w:rsidRDefault="00406887" w:rsidP="009B6BCA">
            <w:pPr>
              <w:spacing w:after="0" w:line="240" w:lineRule="auto"/>
              <w:rPr>
                <w:sz w:val="18"/>
                <w:szCs w:val="18"/>
                <w:lang w:val="sr-Latn-RS"/>
              </w:rPr>
            </w:pPr>
            <w:r w:rsidRPr="00406887">
              <w:rPr>
                <w:sz w:val="18"/>
                <w:szCs w:val="18"/>
                <w:lang w:val="sr-Latn-RS"/>
              </w:rPr>
              <w:t xml:space="preserve">Ekonomičnost- odnos između </w:t>
            </w:r>
            <w:r>
              <w:rPr>
                <w:sz w:val="18"/>
                <w:szCs w:val="18"/>
                <w:lang w:val="sr-Latn-RS"/>
              </w:rPr>
              <w:t>rezultata rada</w:t>
            </w:r>
            <w:r w:rsidRPr="00406887">
              <w:rPr>
                <w:sz w:val="18"/>
                <w:szCs w:val="18"/>
                <w:lang w:val="sr-Latn-RS"/>
              </w:rPr>
              <w:t xml:space="preserve"> i utrošenih proizvodnih </w:t>
            </w:r>
            <w:r>
              <w:rPr>
                <w:sz w:val="18"/>
                <w:szCs w:val="18"/>
                <w:lang w:val="sr-Latn-RS"/>
              </w:rPr>
              <w:t>činilaca</w:t>
            </w:r>
            <w:r w:rsidRPr="00406887">
              <w:rPr>
                <w:sz w:val="18"/>
                <w:szCs w:val="18"/>
                <w:lang w:val="sr-Latn-RS"/>
              </w:rPr>
              <w:t xml:space="preserve">, pokazuje u kojoj mjeri </w:t>
            </w:r>
            <w:r>
              <w:rPr>
                <w:sz w:val="18"/>
                <w:szCs w:val="18"/>
                <w:lang w:val="sr-Latn-RS"/>
              </w:rPr>
              <w:t xml:space="preserve">će vaš Poslovni plan ostvariti </w:t>
            </w:r>
            <w:r w:rsidRPr="00406887">
              <w:rPr>
                <w:sz w:val="18"/>
                <w:szCs w:val="18"/>
                <w:lang w:val="sr-Latn-RS"/>
              </w:rPr>
              <w:t>postavljene ciljeve</w:t>
            </w:r>
            <w:r>
              <w:rPr>
                <w:sz w:val="18"/>
                <w:szCs w:val="18"/>
                <w:lang w:val="sr-Latn-RS"/>
              </w:rPr>
              <w:t>,</w:t>
            </w:r>
            <w:r w:rsidRPr="00406887">
              <w:rPr>
                <w:sz w:val="18"/>
                <w:szCs w:val="18"/>
                <w:lang w:val="sr-Latn-RS"/>
              </w:rPr>
              <w:t xml:space="preserve"> odnosno u kojoj mjeri se racionalno koriste </w:t>
            </w:r>
            <w:r>
              <w:rPr>
                <w:sz w:val="18"/>
                <w:szCs w:val="18"/>
                <w:lang w:val="sr-Latn-RS"/>
              </w:rPr>
              <w:t xml:space="preserve">donirana sredstva predviđena </w:t>
            </w:r>
            <w:r w:rsidRPr="00406887">
              <w:rPr>
                <w:sz w:val="18"/>
                <w:szCs w:val="18"/>
                <w:lang w:val="sr-Latn-RS"/>
              </w:rPr>
              <w:t xml:space="preserve">za ostvarenje postavljenih ciljeva </w:t>
            </w:r>
          </w:p>
          <w:p w14:paraId="527176F6" w14:textId="43F95EA0" w:rsidR="009B6BCA" w:rsidRPr="00DC0B20" w:rsidRDefault="00DC0B20" w:rsidP="009B6BCA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 xml:space="preserve">                                      </w:t>
            </w:r>
            <w:r w:rsidR="00945CE2">
              <w:rPr>
                <w:sz w:val="16"/>
                <w:szCs w:val="16"/>
                <w:lang w:val="sr-Latn-RS"/>
              </w:rPr>
              <w:t>UKUPAN PRIHOD</w:t>
            </w:r>
            <w:r w:rsidRPr="00DC0B20">
              <w:rPr>
                <w:sz w:val="16"/>
                <w:szCs w:val="16"/>
                <w:lang w:val="sr-Latn-RS"/>
              </w:rPr>
              <w:t xml:space="preserve">                                 </w:t>
            </w:r>
          </w:p>
          <w:p w14:paraId="7FD5F740" w14:textId="68A84E6C" w:rsidR="009B6BCA" w:rsidRPr="00DC0B20" w:rsidRDefault="00DC0B20" w:rsidP="009B6BCA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>EKONOMIČNOST=----------------------------------</w:t>
            </w:r>
          </w:p>
          <w:p w14:paraId="38640995" w14:textId="69B0D1C7" w:rsidR="00DC0B20" w:rsidRPr="009B6BCA" w:rsidRDefault="00DC0B20" w:rsidP="009B6BCA">
            <w:pPr>
              <w:spacing w:after="0" w:line="240" w:lineRule="auto"/>
              <w:rPr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 xml:space="preserve">                                      </w:t>
            </w:r>
            <w:r w:rsidR="00945CE2">
              <w:rPr>
                <w:sz w:val="16"/>
                <w:szCs w:val="16"/>
                <w:lang w:val="sr-Latn-RS"/>
              </w:rPr>
              <w:t>UKUPAN RASHOD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70D05A50" w14:textId="545830B8" w:rsidR="009D40A4" w:rsidRPr="00DC0B20" w:rsidRDefault="009D40A4" w:rsidP="001F5813">
            <w:pPr>
              <w:rPr>
                <w:rFonts w:ascii="Arial" w:hAnsi="Arial" w:cs="Arial"/>
                <w:sz w:val="16"/>
                <w:szCs w:val="16"/>
                <w:lang w:val="sr-Latn-CS"/>
              </w:rPr>
            </w:pPr>
          </w:p>
        </w:tc>
      </w:tr>
      <w:tr w:rsidR="009D40A4" w:rsidRPr="002837A9" w14:paraId="4165A704" w14:textId="77777777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720642B0" w14:textId="77777777" w:rsidR="009D40A4" w:rsidRPr="00DC0B20" w:rsidRDefault="009D40A4" w:rsidP="00312F0F">
            <w:pPr>
              <w:spacing w:before="60" w:after="60"/>
              <w:rPr>
                <w:b/>
                <w:bCs/>
                <w:i/>
                <w:iCs/>
                <w:lang w:val="sr-Latn-RS"/>
              </w:rPr>
            </w:pPr>
            <w:r w:rsidRPr="00DC0B20">
              <w:rPr>
                <w:b/>
                <w:bCs/>
                <w:i/>
                <w:iCs/>
                <w:lang w:val="sr-Latn-RS"/>
              </w:rPr>
              <w:t>Izračun rentabilnosti:</w:t>
            </w:r>
          </w:p>
          <w:p w14:paraId="69ADA699" w14:textId="77777777"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Ako je 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poslovna djelatnost 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rentabilna, postoji mogućnost povećanja njezina kapitala i imovine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.</w:t>
            </w:r>
          </w:p>
          <w:p w14:paraId="24C092E9" w14:textId="77777777"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ako posluje s gubitkom, smanjuje se vrijednost njezine imovine i kapitala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. </w:t>
            </w:r>
          </w:p>
          <w:p w14:paraId="205BE64B" w14:textId="77777777" w:rsidR="009D40A4" w:rsidRDefault="009D40A4" w:rsidP="009D40A4">
            <w:pPr>
              <w:spacing w:after="0" w:line="240" w:lineRule="auto"/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Ako p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oslovna djelatnost pos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luje bez neto-dobiti ili iskazuje gubitak, proglašava se nerentabilnim poslovnim subjektom.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 </w:t>
            </w:r>
          </w:p>
          <w:p w14:paraId="57372AA6" w14:textId="77777777"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Dugotrajno nerentabilno poslovanje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dovodi do stečaja i u konačnici do likvidacije pravne osobe.</w:t>
            </w:r>
          </w:p>
          <w:p w14:paraId="2EE4E3FC" w14:textId="2AD706E6"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IZNOS DOBITI</w:t>
            </w:r>
            <w:r w:rsidR="00945CE2">
              <w:rPr>
                <w:rFonts w:cstheme="minorHAnsi"/>
                <w:sz w:val="16"/>
                <w:szCs w:val="16"/>
                <w:lang w:val="pl-PL"/>
              </w:rPr>
              <w:t>/GUBITKA</w:t>
            </w:r>
          </w:p>
          <w:p w14:paraId="71C2231B" w14:textId="77777777"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>RENTABILNOST = --------------------------</w:t>
            </w:r>
          </w:p>
          <w:p w14:paraId="1D5594A9" w14:textId="54925799"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8"/>
                <w:szCs w:val="18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 IZNOS ULOŽENOG KAPITALA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7734D894" w14:textId="77777777"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14:paraId="51241B87" w14:textId="77777777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0D35456B" w14:textId="77777777" w:rsidR="009D40A4" w:rsidRPr="00F12773" w:rsidRDefault="009D40A4" w:rsidP="00312F0F">
            <w:pPr>
              <w:spacing w:before="60" w:after="60"/>
              <w:rPr>
                <w:b/>
                <w:bCs/>
                <w:i/>
                <w:iCs/>
                <w:lang w:val="sr-Latn-RS"/>
              </w:rPr>
            </w:pPr>
            <w:r w:rsidRPr="00F12773">
              <w:rPr>
                <w:b/>
                <w:bCs/>
                <w:i/>
                <w:iCs/>
                <w:lang w:val="sr-Latn-RS"/>
              </w:rPr>
              <w:t>Izračun produktivnosti:</w:t>
            </w:r>
          </w:p>
          <w:p w14:paraId="7A5EC1B5" w14:textId="77777777" w:rsidR="00DC0B20" w:rsidRDefault="00DC0B20" w:rsidP="00DC0B20">
            <w:pPr>
              <w:spacing w:after="0" w:line="240" w:lineRule="auto"/>
              <w:rPr>
                <w:lang w:val="hr-BA"/>
              </w:rPr>
            </w:pPr>
            <w:r w:rsidRPr="00DC0B20">
              <w:rPr>
                <w:b/>
                <w:bCs/>
                <w:lang w:val="hr-BA"/>
              </w:rPr>
              <w:t xml:space="preserve">Produktivnost </w:t>
            </w:r>
            <w:r w:rsidRPr="00DC0B20">
              <w:rPr>
                <w:lang w:val="hr-BA"/>
              </w:rPr>
              <w:t xml:space="preserve">je nastojanje da se datom količinom </w:t>
            </w:r>
            <w:r>
              <w:rPr>
                <w:lang w:val="hr-BA"/>
              </w:rPr>
              <w:t xml:space="preserve">ulaznih elemenata proizvodnje ili usluga </w:t>
            </w:r>
            <w:r w:rsidRPr="00DC0B20">
              <w:rPr>
                <w:lang w:val="hr-BA"/>
              </w:rPr>
              <w:t xml:space="preserve">ostvari maksimalna </w:t>
            </w:r>
            <w:r>
              <w:rPr>
                <w:lang w:val="hr-BA"/>
              </w:rPr>
              <w:t xml:space="preserve">učinkovitost odnosno </w:t>
            </w:r>
            <w:r w:rsidRPr="00DC0B20">
              <w:rPr>
                <w:lang w:val="hr-BA"/>
              </w:rPr>
              <w:t>količina proizvoda</w:t>
            </w:r>
            <w:r>
              <w:rPr>
                <w:lang w:val="hr-BA"/>
              </w:rPr>
              <w:t xml:space="preserve"> – definisanom vremenu i raspoloživoj tehnologiji rada.</w:t>
            </w:r>
          </w:p>
          <w:p w14:paraId="72A672C0" w14:textId="5F53FC0E" w:rsidR="00DC0B20" w:rsidRPr="00DC0B20" w:rsidRDefault="00DC0B20" w:rsidP="00DC0B20">
            <w:pPr>
              <w:spacing w:after="0" w:line="240" w:lineRule="auto"/>
              <w:rPr>
                <w:sz w:val="16"/>
                <w:szCs w:val="16"/>
                <w:lang w:val="hr-BA"/>
              </w:rPr>
            </w:pPr>
            <w:r w:rsidRPr="00DC0B20">
              <w:rPr>
                <w:sz w:val="16"/>
                <w:szCs w:val="16"/>
                <w:lang w:val="hr-BA"/>
              </w:rPr>
              <w:t xml:space="preserve">                                     </w:t>
            </w:r>
            <w:r w:rsidR="00A1130D">
              <w:rPr>
                <w:sz w:val="16"/>
                <w:szCs w:val="16"/>
                <w:lang w:val="hr-BA"/>
              </w:rPr>
              <w:t>KOLIČINA PROIZVODA ILI USLUGA</w:t>
            </w:r>
            <w:r w:rsidRPr="00DC0B20">
              <w:rPr>
                <w:sz w:val="16"/>
                <w:szCs w:val="16"/>
                <w:lang w:val="hr-BA"/>
              </w:rPr>
              <w:t xml:space="preserve"> </w:t>
            </w:r>
          </w:p>
          <w:p w14:paraId="0A0C9F4C" w14:textId="3D7ACACC" w:rsidR="00DC0B20" w:rsidRPr="00DC0B20" w:rsidRDefault="00DC0B20" w:rsidP="00DC0B20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hr-BA"/>
              </w:rPr>
              <w:t>PRODUKTIVNOST=--------------------------------------------------</w:t>
            </w:r>
          </w:p>
          <w:p w14:paraId="0EAE062D" w14:textId="4E3FD115" w:rsidR="009B6BCA" w:rsidRPr="00DC0B20" w:rsidRDefault="00DC0B20" w:rsidP="00DC0B20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 xml:space="preserve">                                     </w:t>
            </w:r>
            <w:r w:rsidR="00A1130D">
              <w:rPr>
                <w:sz w:val="16"/>
                <w:szCs w:val="16"/>
                <w:lang w:val="sr-Latn-RS"/>
              </w:rPr>
              <w:t>KOLIČINA ULAZNIH RESURSA</w:t>
            </w:r>
            <w:r w:rsidRPr="00DC0B20">
              <w:rPr>
                <w:sz w:val="16"/>
                <w:szCs w:val="16"/>
                <w:lang w:val="sr-Latn-RS"/>
              </w:rPr>
              <w:t xml:space="preserve"> 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452FAD9C" w14:textId="77777777"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14:paraId="0032D83A" w14:textId="77777777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3A909E2E" w14:textId="77777777" w:rsidR="009D40A4" w:rsidRDefault="009D40A4" w:rsidP="00312F0F">
            <w:pPr>
              <w:spacing w:before="60" w:after="60"/>
              <w:rPr>
                <w:lang w:val="sr-Latn-RS"/>
              </w:rPr>
            </w:pP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59111A82" w14:textId="77777777"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F263FC" w:rsidRPr="00DF6B5E" w14:paraId="5DF0A809" w14:textId="77777777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pct35" w:color="auto" w:fill="auto"/>
          </w:tcPr>
          <w:p w14:paraId="00C34312" w14:textId="77172AA5" w:rsidR="00F263FC" w:rsidRPr="00F263FC" w:rsidRDefault="00F263FC" w:rsidP="002837A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lang w:val="sr-Latn-CS"/>
              </w:rPr>
            </w:pPr>
            <w:r>
              <w:rPr>
                <w:b/>
                <w:sz w:val="28"/>
                <w:szCs w:val="28"/>
                <w:lang w:val="sr-Latn-RS"/>
              </w:rPr>
              <w:t>ZAKLJUČAK</w:t>
            </w:r>
          </w:p>
        </w:tc>
      </w:tr>
      <w:tr w:rsidR="00F263FC" w:rsidRPr="00DF6B5E" w14:paraId="5F07F6E0" w14:textId="77777777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746B3856" w14:textId="77777777" w:rsidR="00F263FC" w:rsidRPr="00DF6B5E" w:rsidRDefault="00F263FC" w:rsidP="001F5813">
            <w:pPr>
              <w:rPr>
                <w:rFonts w:ascii="Arial" w:hAnsi="Arial" w:cs="Arial"/>
                <w:lang w:val="sr-Cyrl-RS"/>
              </w:rPr>
            </w:pPr>
          </w:p>
          <w:p w14:paraId="505D2318" w14:textId="77777777" w:rsidR="00F263FC" w:rsidRPr="00DF6B5E" w:rsidRDefault="00F263FC" w:rsidP="001F5813">
            <w:pPr>
              <w:rPr>
                <w:rFonts w:ascii="Arial" w:hAnsi="Arial" w:cs="Arial"/>
                <w:lang w:val="sr-Cyrl-RS"/>
              </w:rPr>
            </w:pPr>
          </w:p>
          <w:p w14:paraId="20182045" w14:textId="77777777" w:rsidR="00F263FC" w:rsidRPr="00DF6B5E" w:rsidRDefault="00F263FC" w:rsidP="001F5813">
            <w:pPr>
              <w:rPr>
                <w:rFonts w:ascii="Arial" w:hAnsi="Arial" w:cs="Arial"/>
                <w:lang w:val="sr-Cyrl-RS"/>
              </w:rPr>
            </w:pPr>
          </w:p>
          <w:p w14:paraId="1F857C8D" w14:textId="77777777" w:rsidR="00F263FC" w:rsidRPr="00DF6B5E" w:rsidRDefault="00F263FC" w:rsidP="00F85D31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0BF806EB" w14:textId="77777777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3A849940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1403C448" w14:textId="77777777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133FDCBC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23D59245" w14:textId="77777777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2D795C45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5A3144F8" w14:textId="77777777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E4F7B12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</w:tbl>
    <w:p w14:paraId="44184ADC" w14:textId="77777777" w:rsidR="001C119F" w:rsidRDefault="001C119F" w:rsidP="001C119F"/>
    <w:p w14:paraId="40292F19" w14:textId="77777777" w:rsidR="00945CE2" w:rsidRDefault="00945CE2" w:rsidP="001C119F"/>
    <w:p w14:paraId="3CB08D7F" w14:textId="51573627" w:rsidR="00F85D31" w:rsidRPr="008436C7" w:rsidRDefault="00F85D31" w:rsidP="001C119F">
      <w:pPr>
        <w:rPr>
          <w:b/>
          <w:lang w:val="pl-PL"/>
        </w:rPr>
      </w:pPr>
      <w:r w:rsidRPr="008436C7">
        <w:rPr>
          <w:b/>
          <w:lang w:val="pl-PL"/>
        </w:rPr>
        <w:t>U __________________,</w:t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="00D24E43" w:rsidRPr="008436C7">
        <w:rPr>
          <w:b/>
          <w:lang w:val="pl-PL"/>
        </w:rPr>
        <w:t xml:space="preserve">      </w:t>
      </w:r>
      <w:r w:rsidRPr="008436C7">
        <w:rPr>
          <w:b/>
          <w:lang w:val="pl-PL"/>
        </w:rPr>
        <w:t xml:space="preserve">POTPIS PODNOSIOCA </w:t>
      </w:r>
      <w:r w:rsidR="00D24E43" w:rsidRPr="008436C7">
        <w:rPr>
          <w:b/>
          <w:lang w:val="pl-PL"/>
        </w:rPr>
        <w:t>POSLOVNOG</w:t>
      </w:r>
      <w:r w:rsidRPr="008436C7">
        <w:rPr>
          <w:b/>
          <w:lang w:val="pl-PL"/>
        </w:rPr>
        <w:t xml:space="preserve"> PLANA</w:t>
      </w:r>
    </w:p>
    <w:p w14:paraId="1F12095B" w14:textId="15C61FB0" w:rsidR="00F85D31" w:rsidRPr="008436C7" w:rsidRDefault="00F85D31" w:rsidP="001C119F">
      <w:pPr>
        <w:rPr>
          <w:b/>
          <w:lang w:val="pl-PL"/>
        </w:rPr>
      </w:pPr>
      <w:r w:rsidRPr="008436C7">
        <w:rPr>
          <w:b/>
          <w:lang w:val="pl-PL"/>
        </w:rPr>
        <w:t>Datum: ________________</w:t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  <w:t xml:space="preserve">       ______________________</w:t>
      </w:r>
    </w:p>
    <w:sectPr w:rsidR="00F85D31" w:rsidRPr="008436C7" w:rsidSect="006F2D41">
      <w:headerReference w:type="default" r:id="rId7"/>
      <w:headerReference w:type="first" r:id="rId8"/>
      <w:pgSz w:w="11907" w:h="16839" w:code="9"/>
      <w:pgMar w:top="216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0CCE3" w14:textId="77777777" w:rsidR="00E41CB4" w:rsidRDefault="00E41CB4" w:rsidP="00FE770D">
      <w:pPr>
        <w:spacing w:after="0" w:line="240" w:lineRule="auto"/>
      </w:pPr>
      <w:r>
        <w:separator/>
      </w:r>
    </w:p>
  </w:endnote>
  <w:endnote w:type="continuationSeparator" w:id="0">
    <w:p w14:paraId="74733709" w14:textId="77777777" w:rsidR="00E41CB4" w:rsidRDefault="00E41CB4" w:rsidP="00FE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F7A3A" w14:textId="77777777" w:rsidR="00E41CB4" w:rsidRDefault="00E41CB4" w:rsidP="00FE770D">
      <w:pPr>
        <w:spacing w:after="0" w:line="240" w:lineRule="auto"/>
      </w:pPr>
      <w:r>
        <w:separator/>
      </w:r>
    </w:p>
  </w:footnote>
  <w:footnote w:type="continuationSeparator" w:id="0">
    <w:p w14:paraId="0E76588B" w14:textId="77777777" w:rsidR="00E41CB4" w:rsidRDefault="00E41CB4" w:rsidP="00FE7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500A5" w14:textId="3B2CC84F" w:rsidR="00230487" w:rsidRDefault="00675799">
    <w:pPr>
      <w:pStyle w:val="Header"/>
    </w:pPr>
    <w:r>
      <w:rPr>
        <w:noProof/>
        <w:lang w:val="bs-Latn-BA"/>
      </w:rPr>
      <w:drawing>
        <wp:anchor distT="0" distB="0" distL="114300" distR="114300" simplePos="0" relativeHeight="251670528" behindDoc="1" locked="0" layoutInCell="1" allowOverlap="1" wp14:anchorId="5D475B2F" wp14:editId="56B185FD">
          <wp:simplePos x="0" y="0"/>
          <wp:positionH relativeFrom="margin">
            <wp:posOffset>5299710</wp:posOffset>
          </wp:positionH>
          <wp:positionV relativeFrom="paragraph">
            <wp:posOffset>-181610</wp:posOffset>
          </wp:positionV>
          <wp:extent cx="556260" cy="557844"/>
          <wp:effectExtent l="0" t="0" r="0" b="0"/>
          <wp:wrapNone/>
          <wp:docPr id="1492094257" name="Picture 3" descr="A group of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94257" name="Picture 3" descr="A group of people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557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84145" w14:textId="77777777" w:rsidR="00675799" w:rsidRDefault="00675799" w:rsidP="00675799">
    <w:pPr>
      <w:pStyle w:val="Header"/>
    </w:pPr>
    <w:r>
      <w:rPr>
        <w:noProof/>
        <w:lang w:val="bs-Latn-BA"/>
      </w:rPr>
      <w:drawing>
        <wp:anchor distT="0" distB="0" distL="114300" distR="114300" simplePos="0" relativeHeight="251673600" behindDoc="1" locked="0" layoutInCell="1" allowOverlap="1" wp14:anchorId="35CCE296" wp14:editId="101D6B43">
          <wp:simplePos x="0" y="0"/>
          <wp:positionH relativeFrom="column">
            <wp:posOffset>2380615</wp:posOffset>
          </wp:positionH>
          <wp:positionV relativeFrom="paragraph">
            <wp:posOffset>68580</wp:posOffset>
          </wp:positionV>
          <wp:extent cx="1111956" cy="392020"/>
          <wp:effectExtent l="0" t="0" r="0" b="8255"/>
          <wp:wrapNone/>
          <wp:docPr id="376166534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61651" name="Picture 1" descr="A black and blu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956" cy="39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/>
      </w:rPr>
      <w:drawing>
        <wp:anchor distT="0" distB="0" distL="114300" distR="114300" simplePos="0" relativeHeight="251674624" behindDoc="1" locked="0" layoutInCell="1" allowOverlap="1" wp14:anchorId="53A8A9DA" wp14:editId="0888F91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59104" cy="728134"/>
          <wp:effectExtent l="0" t="0" r="8255" b="0"/>
          <wp:wrapNone/>
          <wp:docPr id="568795846" name="Picture 2" descr="A logo with a flag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998444" name="Picture 2" descr="A logo with a flag an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04" cy="728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/>
      </w:rPr>
      <w:drawing>
        <wp:anchor distT="0" distB="0" distL="114300" distR="114300" simplePos="0" relativeHeight="251675648" behindDoc="1" locked="0" layoutInCell="1" allowOverlap="1" wp14:anchorId="09C8F2F3" wp14:editId="7D1D16F6">
          <wp:simplePos x="0" y="0"/>
          <wp:positionH relativeFrom="column">
            <wp:posOffset>2533650</wp:posOffset>
          </wp:positionH>
          <wp:positionV relativeFrom="paragraph">
            <wp:posOffset>513715</wp:posOffset>
          </wp:positionV>
          <wp:extent cx="812800" cy="815114"/>
          <wp:effectExtent l="0" t="0" r="6350" b="4445"/>
          <wp:wrapNone/>
          <wp:docPr id="260003128" name="Picture 3" descr="A group of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94257" name="Picture 3" descr="A group of people in a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5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/>
      </w:rPr>
      <w:drawing>
        <wp:anchor distT="0" distB="0" distL="114300" distR="114300" simplePos="0" relativeHeight="251676672" behindDoc="1" locked="0" layoutInCell="1" allowOverlap="1" wp14:anchorId="6006CE88" wp14:editId="002E184B">
          <wp:simplePos x="0" y="0"/>
          <wp:positionH relativeFrom="column">
            <wp:posOffset>5028565</wp:posOffset>
          </wp:positionH>
          <wp:positionV relativeFrom="paragraph">
            <wp:posOffset>34290</wp:posOffset>
          </wp:positionV>
          <wp:extent cx="1151185" cy="465491"/>
          <wp:effectExtent l="0" t="0" r="0" b="0"/>
          <wp:wrapNone/>
          <wp:docPr id="1039870963" name="Picture 4" descr="A yellow and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932649" name="Picture 4" descr="A yellow and red text on a black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185" cy="465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49AB0" w14:textId="77777777" w:rsidR="00675799" w:rsidRDefault="006757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E38B6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BB00586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F9669DE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0B335FC"/>
    <w:multiLevelType w:val="hybridMultilevel"/>
    <w:tmpl w:val="FF74974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110FE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69174691">
    <w:abstractNumId w:val="0"/>
  </w:num>
  <w:num w:numId="2" w16cid:durableId="1484349354">
    <w:abstractNumId w:val="3"/>
  </w:num>
  <w:num w:numId="3" w16cid:durableId="37629709">
    <w:abstractNumId w:val="1"/>
  </w:num>
  <w:num w:numId="4" w16cid:durableId="864488518">
    <w:abstractNumId w:val="2"/>
  </w:num>
  <w:num w:numId="5" w16cid:durableId="366877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70D"/>
    <w:rsid w:val="0001581B"/>
    <w:rsid w:val="000173B1"/>
    <w:rsid w:val="000832A9"/>
    <w:rsid w:val="00102AE2"/>
    <w:rsid w:val="00156376"/>
    <w:rsid w:val="001739E9"/>
    <w:rsid w:val="001C119F"/>
    <w:rsid w:val="00206532"/>
    <w:rsid w:val="00211645"/>
    <w:rsid w:val="00215893"/>
    <w:rsid w:val="00230487"/>
    <w:rsid w:val="00235B86"/>
    <w:rsid w:val="00251CD5"/>
    <w:rsid w:val="00253D5C"/>
    <w:rsid w:val="0028287E"/>
    <w:rsid w:val="002837A9"/>
    <w:rsid w:val="00287AB4"/>
    <w:rsid w:val="002A4CCD"/>
    <w:rsid w:val="002B791A"/>
    <w:rsid w:val="002E3E96"/>
    <w:rsid w:val="00312F0F"/>
    <w:rsid w:val="00350EDE"/>
    <w:rsid w:val="0035636A"/>
    <w:rsid w:val="00366577"/>
    <w:rsid w:val="003726CF"/>
    <w:rsid w:val="0039325F"/>
    <w:rsid w:val="003B7A70"/>
    <w:rsid w:val="003D25E6"/>
    <w:rsid w:val="003D36A7"/>
    <w:rsid w:val="003F6626"/>
    <w:rsid w:val="00406887"/>
    <w:rsid w:val="004473DB"/>
    <w:rsid w:val="00487EA3"/>
    <w:rsid w:val="004A3E8E"/>
    <w:rsid w:val="00517D4F"/>
    <w:rsid w:val="00583FC3"/>
    <w:rsid w:val="005A6A92"/>
    <w:rsid w:val="005F68FF"/>
    <w:rsid w:val="00671D91"/>
    <w:rsid w:val="00675799"/>
    <w:rsid w:val="006A26E3"/>
    <w:rsid w:val="006C286B"/>
    <w:rsid w:val="006F2D41"/>
    <w:rsid w:val="006F5574"/>
    <w:rsid w:val="007348CA"/>
    <w:rsid w:val="00750EDB"/>
    <w:rsid w:val="0078448D"/>
    <w:rsid w:val="007D456F"/>
    <w:rsid w:val="007D4BDE"/>
    <w:rsid w:val="00824DF3"/>
    <w:rsid w:val="008330E7"/>
    <w:rsid w:val="008436C7"/>
    <w:rsid w:val="00866F73"/>
    <w:rsid w:val="008829A5"/>
    <w:rsid w:val="008A3D55"/>
    <w:rsid w:val="008A46A9"/>
    <w:rsid w:val="00902AAE"/>
    <w:rsid w:val="00914E60"/>
    <w:rsid w:val="00945CE2"/>
    <w:rsid w:val="00997040"/>
    <w:rsid w:val="009A72A1"/>
    <w:rsid w:val="009B6BCA"/>
    <w:rsid w:val="009C4256"/>
    <w:rsid w:val="009D40A4"/>
    <w:rsid w:val="009F4A6A"/>
    <w:rsid w:val="00A1130D"/>
    <w:rsid w:val="00AE3393"/>
    <w:rsid w:val="00AE34D1"/>
    <w:rsid w:val="00B87A1C"/>
    <w:rsid w:val="00B94181"/>
    <w:rsid w:val="00CA6476"/>
    <w:rsid w:val="00CC0249"/>
    <w:rsid w:val="00D17AE9"/>
    <w:rsid w:val="00D24E43"/>
    <w:rsid w:val="00D3390C"/>
    <w:rsid w:val="00D33DA6"/>
    <w:rsid w:val="00D458B5"/>
    <w:rsid w:val="00D57C47"/>
    <w:rsid w:val="00D73AA8"/>
    <w:rsid w:val="00D901B4"/>
    <w:rsid w:val="00DC0B20"/>
    <w:rsid w:val="00DD3533"/>
    <w:rsid w:val="00E41CB4"/>
    <w:rsid w:val="00E765BF"/>
    <w:rsid w:val="00EA1DEB"/>
    <w:rsid w:val="00EB4177"/>
    <w:rsid w:val="00EC3958"/>
    <w:rsid w:val="00EF0C72"/>
    <w:rsid w:val="00EF7339"/>
    <w:rsid w:val="00F12773"/>
    <w:rsid w:val="00F263FC"/>
    <w:rsid w:val="00F450BD"/>
    <w:rsid w:val="00F74165"/>
    <w:rsid w:val="00F85D31"/>
    <w:rsid w:val="00FB2FE8"/>
    <w:rsid w:val="00FE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0D160"/>
  <w15:chartTrackingRefBased/>
  <w15:docId w15:val="{1E7B90B5-58D7-417E-8063-9AF1649B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70D"/>
  </w:style>
  <w:style w:type="paragraph" w:styleId="Footer">
    <w:name w:val="footer"/>
    <w:basedOn w:val="Normal"/>
    <w:link w:val="Foot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70D"/>
  </w:style>
  <w:style w:type="character" w:customStyle="1" w:styleId="st">
    <w:name w:val="st"/>
    <w:basedOn w:val="DefaultParagraphFont"/>
    <w:rsid w:val="0035636A"/>
  </w:style>
  <w:style w:type="paragraph" w:styleId="ListParagraph">
    <w:name w:val="List Paragraph"/>
    <w:basedOn w:val="Normal"/>
    <w:uiPriority w:val="34"/>
    <w:qFormat/>
    <w:rsid w:val="0035636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D40A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24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4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4D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DF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83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7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85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39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p\Desktop\Reintegracija%202\Memorandum_SR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Memorandum_SRB</Template>
  <TotalTime>11</TotalTime>
  <Pages>8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</dc:creator>
  <cp:keywords/>
  <dc:description/>
  <cp:lastModifiedBy>Rusmir</cp:lastModifiedBy>
  <cp:revision>4</cp:revision>
  <cp:lastPrinted>2024-05-17T08:25:00Z</cp:lastPrinted>
  <dcterms:created xsi:type="dcterms:W3CDTF">2024-05-17T10:10:00Z</dcterms:created>
  <dcterms:modified xsi:type="dcterms:W3CDTF">2024-05-17T10:14:00Z</dcterms:modified>
</cp:coreProperties>
</file>